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Собрание депутатов</w:t>
      </w:r>
    </w:p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Керчикского</w:t>
      </w:r>
      <w:r w:rsidRPr="00CE27D1">
        <w:rPr>
          <w:b/>
          <w:bCs/>
          <w:sz w:val="36"/>
          <w:szCs w:val="36"/>
        </w:rPr>
        <w:t xml:space="preserve"> сельского поселения</w:t>
      </w:r>
    </w:p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  <w:r w:rsidRPr="00CE27D1">
        <w:rPr>
          <w:b/>
          <w:bCs/>
          <w:sz w:val="36"/>
          <w:szCs w:val="36"/>
        </w:rPr>
        <w:t>Октябрьского района Ростовской области</w:t>
      </w:r>
    </w:p>
    <w:p w:rsidR="001B52B3" w:rsidRPr="00CE27D1" w:rsidRDefault="001B52B3" w:rsidP="007C64EE">
      <w:pPr>
        <w:jc w:val="center"/>
        <w:rPr>
          <w:b/>
          <w:bCs/>
          <w:sz w:val="36"/>
          <w:szCs w:val="36"/>
        </w:rPr>
      </w:pPr>
    </w:p>
    <w:p w:rsidR="001B52B3" w:rsidRDefault="001B52B3" w:rsidP="007C64EE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РЕШЕНИЕ</w:t>
      </w:r>
    </w:p>
    <w:p w:rsidR="001B52B3" w:rsidRDefault="001B52B3" w:rsidP="007C64EE">
      <w:pPr>
        <w:rPr>
          <w:b/>
          <w:bCs/>
          <w:sz w:val="28"/>
          <w:szCs w:val="28"/>
        </w:rPr>
      </w:pPr>
    </w:p>
    <w:p w:rsidR="001B52B3" w:rsidRDefault="001B52B3" w:rsidP="007C64E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28.03.2013 г.                                     №   26                             х.Керчик - Савров.</w:t>
      </w:r>
    </w:p>
    <w:p w:rsidR="001B52B3" w:rsidRDefault="001B52B3" w:rsidP="007C64EE">
      <w:pPr>
        <w:jc w:val="both"/>
        <w:rPr>
          <w:sz w:val="28"/>
          <w:szCs w:val="28"/>
        </w:rPr>
      </w:pPr>
    </w:p>
    <w:p w:rsidR="001B52B3" w:rsidRDefault="001B52B3" w:rsidP="007C64EE">
      <w:pPr>
        <w:tabs>
          <w:tab w:val="left" w:pos="0"/>
          <w:tab w:val="left" w:pos="5400"/>
        </w:tabs>
        <w:ind w:right="463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</w:t>
      </w:r>
    </w:p>
    <w:p w:rsidR="001B52B3" w:rsidRPr="00292DC0" w:rsidRDefault="001B52B3" w:rsidP="007C64EE">
      <w:pPr>
        <w:tabs>
          <w:tab w:val="left" w:pos="0"/>
          <w:tab w:val="left" w:pos="5400"/>
        </w:tabs>
        <w:ind w:right="463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от 30.08.2010г. №74 «</w:t>
      </w:r>
      <w:r w:rsidRPr="00292DC0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 утверждении долгосрочной целевой программы «Профилактика терроризма и экстремизма в Керчикском</w:t>
      </w:r>
      <w:r w:rsidRPr="00292DC0">
        <w:rPr>
          <w:b/>
          <w:bCs/>
          <w:sz w:val="28"/>
          <w:szCs w:val="28"/>
        </w:rPr>
        <w:t xml:space="preserve"> сельско</w:t>
      </w:r>
      <w:r>
        <w:rPr>
          <w:b/>
          <w:bCs/>
          <w:sz w:val="28"/>
          <w:szCs w:val="28"/>
        </w:rPr>
        <w:t>м</w:t>
      </w:r>
      <w:r w:rsidRPr="00292DC0">
        <w:rPr>
          <w:b/>
          <w:bCs/>
          <w:sz w:val="28"/>
          <w:szCs w:val="28"/>
        </w:rPr>
        <w:t xml:space="preserve"> поселени</w:t>
      </w:r>
      <w:r>
        <w:rPr>
          <w:b/>
          <w:bCs/>
          <w:sz w:val="28"/>
          <w:szCs w:val="28"/>
        </w:rPr>
        <w:t>и</w:t>
      </w:r>
      <w:r w:rsidRPr="000B028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на 2011 – 2013 годы» </w:t>
      </w:r>
    </w:p>
    <w:p w:rsidR="001B52B3" w:rsidRDefault="001B52B3" w:rsidP="007C64EE">
      <w:pPr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 w:rsidRPr="007F32D2">
        <w:rPr>
          <w:sz w:val="28"/>
          <w:szCs w:val="28"/>
        </w:rPr>
        <w:t>В соответствии с Федеральным</w:t>
      </w:r>
      <w:r>
        <w:rPr>
          <w:sz w:val="28"/>
          <w:szCs w:val="28"/>
        </w:rPr>
        <w:t>и</w:t>
      </w:r>
      <w:r w:rsidRPr="007F32D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 w:rsidRPr="007F32D2">
        <w:rPr>
          <w:sz w:val="28"/>
          <w:szCs w:val="28"/>
        </w:rPr>
        <w:t xml:space="preserve"> от 06.03.2006 N 35-ФЗ "О про</w:t>
      </w:r>
      <w:r>
        <w:rPr>
          <w:sz w:val="28"/>
          <w:szCs w:val="28"/>
        </w:rPr>
        <w:t>тиводействии терроризму",</w:t>
      </w:r>
      <w:r w:rsidRPr="007F32D2">
        <w:rPr>
          <w:sz w:val="28"/>
          <w:szCs w:val="28"/>
        </w:rPr>
        <w:t xml:space="preserve"> от </w:t>
      </w:r>
      <w:r>
        <w:rPr>
          <w:sz w:val="28"/>
          <w:szCs w:val="28"/>
        </w:rPr>
        <w:t>2</w:t>
      </w:r>
      <w:r w:rsidRPr="007F32D2">
        <w:rPr>
          <w:sz w:val="28"/>
          <w:szCs w:val="28"/>
        </w:rPr>
        <w:t>5.0</w:t>
      </w:r>
      <w:r>
        <w:rPr>
          <w:sz w:val="28"/>
          <w:szCs w:val="28"/>
        </w:rPr>
        <w:t>7</w:t>
      </w:r>
      <w:r w:rsidRPr="007F32D2">
        <w:rPr>
          <w:sz w:val="28"/>
          <w:szCs w:val="28"/>
        </w:rPr>
        <w:t>.200</w:t>
      </w:r>
      <w:r>
        <w:rPr>
          <w:sz w:val="28"/>
          <w:szCs w:val="28"/>
        </w:rPr>
        <w:t>2</w:t>
      </w:r>
      <w:r w:rsidRPr="007F32D2">
        <w:rPr>
          <w:sz w:val="28"/>
          <w:szCs w:val="28"/>
        </w:rPr>
        <w:t xml:space="preserve"> N 11</w:t>
      </w:r>
      <w:r>
        <w:rPr>
          <w:sz w:val="28"/>
          <w:szCs w:val="28"/>
        </w:rPr>
        <w:t>4 "О противодействии экстремистской деятельности</w:t>
      </w:r>
      <w:r w:rsidRPr="007F32D2">
        <w:rPr>
          <w:sz w:val="28"/>
          <w:szCs w:val="28"/>
        </w:rPr>
        <w:t>",</w:t>
      </w:r>
      <w:r>
        <w:rPr>
          <w:sz w:val="28"/>
          <w:szCs w:val="28"/>
        </w:rPr>
        <w:t xml:space="preserve"> Постановления Администрации Ростовской области №409 от 15.10.2004г.  "О дополнительных мерах по обеспечению безопасности на объектах социальной сферы и жизнеобеспечения, а также в местах массового пребывания людей" статьёй  2. п.8.           Устава муниципального образования «Керчикское сельское поселение»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Керчикского сельского поселения решило:</w:t>
      </w: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долгосрочную целевую программу «Профилактика терроризма и экстремизма в Керчикском сельском поселении</w:t>
      </w:r>
      <w:r w:rsidRPr="000B028C">
        <w:rPr>
          <w:sz w:val="28"/>
          <w:szCs w:val="28"/>
        </w:rPr>
        <w:t xml:space="preserve"> </w:t>
      </w:r>
      <w:r>
        <w:rPr>
          <w:sz w:val="28"/>
          <w:szCs w:val="28"/>
        </w:rPr>
        <w:t>на 2011 – 2013 годы» согласно приложению.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его официального обнародования.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right"/>
        <w:rPr>
          <w:sz w:val="28"/>
          <w:szCs w:val="28"/>
        </w:rPr>
      </w:pPr>
    </w:p>
    <w:p w:rsidR="001B52B3" w:rsidRDefault="001B52B3" w:rsidP="007C64EE">
      <w:pPr>
        <w:ind w:firstLine="708"/>
        <w:jc w:val="right"/>
        <w:rPr>
          <w:sz w:val="28"/>
          <w:szCs w:val="28"/>
        </w:rPr>
      </w:pPr>
    </w:p>
    <w:p w:rsidR="001B52B3" w:rsidRDefault="001B52B3" w:rsidP="007C64EE">
      <w:pPr>
        <w:ind w:firstLine="708"/>
        <w:jc w:val="right"/>
        <w:rPr>
          <w:sz w:val="28"/>
          <w:szCs w:val="28"/>
        </w:rPr>
      </w:pPr>
    </w:p>
    <w:p w:rsidR="001B52B3" w:rsidRDefault="001B52B3" w:rsidP="007C64EE">
      <w:pPr>
        <w:ind w:firstLine="708"/>
        <w:jc w:val="right"/>
        <w:rPr>
          <w:sz w:val="28"/>
          <w:szCs w:val="28"/>
        </w:rPr>
      </w:pPr>
    </w:p>
    <w:p w:rsidR="001B52B3" w:rsidRDefault="001B52B3" w:rsidP="007C64EE">
      <w:pPr>
        <w:tabs>
          <w:tab w:val="left" w:pos="2512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Глава Керчикского </w:t>
      </w:r>
    </w:p>
    <w:p w:rsidR="001B52B3" w:rsidRDefault="001B52B3" w:rsidP="007C64EE">
      <w:pPr>
        <w:tabs>
          <w:tab w:val="left" w:pos="2512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сельского поселения                                          Ю.П.Шаповалов</w:t>
      </w:r>
    </w:p>
    <w:p w:rsidR="001B52B3" w:rsidRDefault="001B52B3" w:rsidP="007C64EE">
      <w:pPr>
        <w:ind w:firstLine="708"/>
        <w:jc w:val="right"/>
        <w:rPr>
          <w:sz w:val="28"/>
          <w:szCs w:val="28"/>
        </w:rPr>
      </w:pPr>
    </w:p>
    <w:p w:rsidR="001B52B3" w:rsidRDefault="001B52B3" w:rsidP="007C64EE">
      <w:pPr>
        <w:ind w:firstLine="708"/>
        <w:jc w:val="right"/>
        <w:rPr>
          <w:sz w:val="28"/>
          <w:szCs w:val="28"/>
        </w:rPr>
      </w:pPr>
    </w:p>
    <w:p w:rsidR="001B52B3" w:rsidRDefault="001B52B3" w:rsidP="007C64E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</w:p>
    <w:p w:rsidR="001B52B3" w:rsidRDefault="001B52B3" w:rsidP="007C64E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 депутатов</w:t>
      </w:r>
    </w:p>
    <w:p w:rsidR="001B52B3" w:rsidRDefault="001B52B3" w:rsidP="007C64E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Керчикского  сельского поселения</w:t>
      </w:r>
    </w:p>
    <w:p w:rsidR="001B52B3" w:rsidRDefault="001B52B3" w:rsidP="007C64E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 28.03.2013.  № 26</w:t>
      </w:r>
    </w:p>
    <w:p w:rsidR="001B52B3" w:rsidRDefault="001B52B3" w:rsidP="007C64EE">
      <w:pPr>
        <w:ind w:firstLine="708"/>
        <w:jc w:val="right"/>
        <w:rPr>
          <w:sz w:val="28"/>
          <w:szCs w:val="28"/>
        </w:rPr>
      </w:pP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долгосрочной целевой программы</w:t>
      </w: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«Профилактика терроризма и экстремизма в Керчикском сельском поселении на 2011 – 2013 годы»</w:t>
      </w:r>
    </w:p>
    <w:p w:rsidR="001B52B3" w:rsidRDefault="001B52B3" w:rsidP="007C64EE">
      <w:pPr>
        <w:ind w:firstLine="708"/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4"/>
        <w:gridCol w:w="6005"/>
      </w:tblGrid>
      <w:tr w:rsidR="001B52B3" w:rsidRPr="000B028C">
        <w:trPr>
          <w:jc w:val="center"/>
        </w:trPr>
        <w:tc>
          <w:tcPr>
            <w:tcW w:w="2984" w:type="dxa"/>
          </w:tcPr>
          <w:p w:rsidR="001B52B3" w:rsidRPr="000B028C" w:rsidRDefault="001B52B3" w:rsidP="00756BD6">
            <w:pPr>
              <w:jc w:val="both"/>
            </w:pPr>
            <w:r w:rsidRPr="000B028C">
              <w:t>Наименование программы</w:t>
            </w:r>
          </w:p>
        </w:tc>
        <w:tc>
          <w:tcPr>
            <w:tcW w:w="6005" w:type="dxa"/>
          </w:tcPr>
          <w:p w:rsidR="001B52B3" w:rsidRPr="000B028C" w:rsidRDefault="001B52B3" w:rsidP="00756BD6">
            <w:pPr>
              <w:jc w:val="both"/>
            </w:pPr>
            <w:r w:rsidRPr="000B028C">
              <w:t xml:space="preserve">Долгосрочная </w:t>
            </w:r>
            <w:r>
              <w:t>целевая программа «Профилактика терроризма и экстремизма в Керчикском  сельском поселении на 2011– 2013 годы» (далее – Программа)</w:t>
            </w:r>
          </w:p>
        </w:tc>
      </w:tr>
      <w:tr w:rsidR="001B52B3" w:rsidRPr="000B028C">
        <w:trPr>
          <w:jc w:val="center"/>
        </w:trPr>
        <w:tc>
          <w:tcPr>
            <w:tcW w:w="2984" w:type="dxa"/>
          </w:tcPr>
          <w:p w:rsidR="001B52B3" w:rsidRPr="000B028C" w:rsidRDefault="001B52B3" w:rsidP="00850101">
            <w:r>
              <w:t>Основание для разработки программы</w:t>
            </w:r>
          </w:p>
        </w:tc>
        <w:tc>
          <w:tcPr>
            <w:tcW w:w="6005" w:type="dxa"/>
          </w:tcPr>
          <w:p w:rsidR="001B52B3" w:rsidRDefault="001B52B3" w:rsidP="00756BD6">
            <w:pPr>
              <w:jc w:val="both"/>
            </w:pPr>
            <w:r>
              <w:t>- Федеральный закон от 06.03.2006г. №35-ФЗ «О противодействии терроризму»;</w:t>
            </w:r>
          </w:p>
          <w:p w:rsidR="001B52B3" w:rsidRDefault="001B52B3" w:rsidP="00756BD6">
            <w:pPr>
              <w:jc w:val="both"/>
            </w:pPr>
            <w:r>
              <w:t>- Федеральный закон от 25.07.2002г. №114-ФЗ «О противодействии экстремистской деятельности»;</w:t>
            </w:r>
          </w:p>
          <w:p w:rsidR="001B52B3" w:rsidRDefault="001B52B3" w:rsidP="00756BD6">
            <w:pPr>
              <w:jc w:val="both"/>
            </w:pPr>
            <w:r>
              <w:t>- Указ Президента Российской Федерации от 15.02.2006г. №116 «О мерах по противодействию терроризму»;</w:t>
            </w:r>
          </w:p>
          <w:p w:rsidR="001B52B3" w:rsidRPr="000B028C" w:rsidRDefault="001B52B3" w:rsidP="00756BD6">
            <w:pPr>
              <w:jc w:val="both"/>
            </w:pPr>
            <w:r>
              <w:t xml:space="preserve">- Постановление администрации Ростовской области от 15.10.2004 №409 «О дополнительных мерах по обеспечению безопасности на объектах социальной сферы и жизнеобеспечения, а также в местах массового пребывания людей» </w:t>
            </w:r>
          </w:p>
        </w:tc>
      </w:tr>
      <w:tr w:rsidR="001B52B3" w:rsidRPr="000B028C">
        <w:trPr>
          <w:jc w:val="center"/>
        </w:trPr>
        <w:tc>
          <w:tcPr>
            <w:tcW w:w="2984" w:type="dxa"/>
          </w:tcPr>
          <w:p w:rsidR="001B52B3" w:rsidRPr="000B028C" w:rsidRDefault="001B52B3" w:rsidP="00756BD6">
            <w:pPr>
              <w:jc w:val="both"/>
            </w:pPr>
            <w:r>
              <w:t>Заказчик программы</w:t>
            </w:r>
          </w:p>
        </w:tc>
        <w:tc>
          <w:tcPr>
            <w:tcW w:w="6005" w:type="dxa"/>
          </w:tcPr>
          <w:p w:rsidR="001B52B3" w:rsidRPr="000B028C" w:rsidRDefault="001B52B3" w:rsidP="00756BD6">
            <w:pPr>
              <w:jc w:val="both"/>
            </w:pPr>
            <w:r>
              <w:t>Администрация Керчикского сельского поселения</w:t>
            </w:r>
          </w:p>
        </w:tc>
      </w:tr>
      <w:tr w:rsidR="001B52B3" w:rsidRPr="000B028C">
        <w:trPr>
          <w:jc w:val="center"/>
        </w:trPr>
        <w:tc>
          <w:tcPr>
            <w:tcW w:w="2984" w:type="dxa"/>
          </w:tcPr>
          <w:p w:rsidR="001B52B3" w:rsidRPr="000B028C" w:rsidRDefault="001B52B3" w:rsidP="00756BD6">
            <w:pPr>
              <w:jc w:val="both"/>
            </w:pPr>
            <w:r>
              <w:t>Разработчик программы</w:t>
            </w:r>
          </w:p>
        </w:tc>
        <w:tc>
          <w:tcPr>
            <w:tcW w:w="6005" w:type="dxa"/>
          </w:tcPr>
          <w:p w:rsidR="001B52B3" w:rsidRPr="000B028C" w:rsidRDefault="001B52B3" w:rsidP="00756BD6">
            <w:pPr>
              <w:jc w:val="both"/>
            </w:pPr>
            <w:r>
              <w:t>Администрация Керчикского сельского поселения</w:t>
            </w:r>
          </w:p>
        </w:tc>
      </w:tr>
      <w:tr w:rsidR="001B52B3" w:rsidRPr="000B028C">
        <w:trPr>
          <w:trHeight w:val="6236"/>
          <w:jc w:val="center"/>
        </w:trPr>
        <w:tc>
          <w:tcPr>
            <w:tcW w:w="2984" w:type="dxa"/>
          </w:tcPr>
          <w:p w:rsidR="001B52B3" w:rsidRPr="000B028C" w:rsidRDefault="001B52B3" w:rsidP="00756BD6">
            <w:pPr>
              <w:jc w:val="both"/>
            </w:pPr>
            <w:r>
              <w:t>Цели и задачи программы</w:t>
            </w:r>
          </w:p>
        </w:tc>
        <w:tc>
          <w:tcPr>
            <w:tcW w:w="6005" w:type="dxa"/>
          </w:tcPr>
          <w:p w:rsidR="001B52B3" w:rsidRDefault="001B52B3" w:rsidP="00756BD6">
            <w:pPr>
              <w:jc w:val="both"/>
            </w:pPr>
            <w:r w:rsidRPr="00756BD6">
              <w:rPr>
                <w:b/>
                <w:bCs/>
              </w:rPr>
              <w:t>Цели программы</w:t>
            </w:r>
            <w:r>
              <w:t>:</w:t>
            </w:r>
          </w:p>
          <w:p w:rsidR="001B52B3" w:rsidRDefault="001B52B3" w:rsidP="00756BD6">
            <w:pPr>
              <w:jc w:val="both"/>
            </w:pPr>
            <w:r>
              <w:t>- совершенствование системы профилактических мер антитеррористической антиэкстремистской направленности;</w:t>
            </w:r>
          </w:p>
          <w:p w:rsidR="001B52B3" w:rsidRDefault="001B52B3" w:rsidP="00756BD6">
            <w:pPr>
              <w:jc w:val="both"/>
            </w:pPr>
            <w:r>
              <w:t>- предупреждение террористических и экстремистских проявлений на территории поселения;</w:t>
            </w:r>
          </w:p>
          <w:p w:rsidR="001B52B3" w:rsidRDefault="001B52B3" w:rsidP="00756BD6">
            <w:pPr>
              <w:jc w:val="both"/>
            </w:pPr>
            <w:r>
              <w:t>- укрепление межнационального согласия;</w:t>
            </w:r>
          </w:p>
          <w:p w:rsidR="001B52B3" w:rsidRDefault="001B52B3" w:rsidP="00756BD6">
            <w:pPr>
              <w:jc w:val="both"/>
            </w:pPr>
            <w:r>
              <w:t>- достижение взаимопонимания и взаимного уважения в вопросах межэтнического и межкультурного сотрудничества.</w:t>
            </w:r>
          </w:p>
          <w:p w:rsidR="001B52B3" w:rsidRDefault="001B52B3" w:rsidP="00756BD6">
            <w:pPr>
              <w:jc w:val="both"/>
            </w:pPr>
            <w:r w:rsidRPr="00756BD6">
              <w:rPr>
                <w:b/>
                <w:bCs/>
              </w:rPr>
              <w:t>Основные цели программы</w:t>
            </w:r>
            <w:r>
              <w:t>:</w:t>
            </w:r>
          </w:p>
          <w:p w:rsidR="001B52B3" w:rsidRDefault="001B52B3" w:rsidP="00756BD6">
            <w:pPr>
              <w:jc w:val="both"/>
            </w:pPr>
            <w:r>
              <w:t>-повышение уровня межведомственного взаимопонимания по профилактике терроризма и экстремизма;</w:t>
            </w:r>
          </w:p>
          <w:p w:rsidR="001B52B3" w:rsidRDefault="001B52B3" w:rsidP="00756BD6">
            <w:pPr>
              <w:jc w:val="both"/>
            </w:pPr>
            <w:r>
              <w:t>- сведение к минимуму проявлений терроризма и экстремизма на территории поселения;</w:t>
            </w:r>
          </w:p>
          <w:p w:rsidR="001B52B3" w:rsidRDefault="001B52B3" w:rsidP="00756BD6">
            <w:pPr>
              <w:jc w:val="both"/>
            </w:pPr>
            <w:r>
              <w:t>- усиление антитеррористической защищенности объектов социальной сферы;</w:t>
            </w:r>
          </w:p>
          <w:p w:rsidR="001B52B3" w:rsidRPr="000B028C" w:rsidRDefault="001B52B3" w:rsidP="00756BD6">
            <w:pPr>
              <w:jc w:val="both"/>
            </w:pPr>
            <w:r>
              <w:t>- проведение воспитательной, пропагандистской работы с населением поселения, направленной на предупреждение террористической и    экстремистской деятельности, повышение бдительности</w:t>
            </w:r>
          </w:p>
        </w:tc>
      </w:tr>
      <w:tr w:rsidR="001B52B3" w:rsidRPr="000B028C">
        <w:trPr>
          <w:jc w:val="center"/>
        </w:trPr>
        <w:tc>
          <w:tcPr>
            <w:tcW w:w="2984" w:type="dxa"/>
          </w:tcPr>
          <w:p w:rsidR="001B52B3" w:rsidRPr="000B028C" w:rsidRDefault="001B52B3" w:rsidP="00756BD6">
            <w:pPr>
              <w:jc w:val="both"/>
            </w:pPr>
            <w:r>
              <w:t>Важнейшие оценочные показатели</w:t>
            </w:r>
          </w:p>
        </w:tc>
        <w:tc>
          <w:tcPr>
            <w:tcW w:w="6005" w:type="dxa"/>
          </w:tcPr>
          <w:p w:rsidR="001B52B3" w:rsidRPr="000B028C" w:rsidRDefault="001B52B3" w:rsidP="00756BD6">
            <w:pPr>
              <w:jc w:val="both"/>
            </w:pPr>
            <w:r>
              <w:t xml:space="preserve">В результате реализации мероприятий Программы улучшится социальная защищенность общества и техническая оснащенность объектов социальной сферы для предотвращения возникновения террористической угрозы </w:t>
            </w:r>
          </w:p>
        </w:tc>
      </w:tr>
      <w:tr w:rsidR="001B52B3" w:rsidRPr="000B028C">
        <w:trPr>
          <w:jc w:val="center"/>
        </w:trPr>
        <w:tc>
          <w:tcPr>
            <w:tcW w:w="2984" w:type="dxa"/>
          </w:tcPr>
          <w:p w:rsidR="001B52B3" w:rsidRPr="000B028C" w:rsidRDefault="001B52B3" w:rsidP="00850101">
            <w:r>
              <w:t>Сроки и этапы реализации Программы</w:t>
            </w:r>
          </w:p>
        </w:tc>
        <w:tc>
          <w:tcPr>
            <w:tcW w:w="6005" w:type="dxa"/>
          </w:tcPr>
          <w:p w:rsidR="001B52B3" w:rsidRDefault="001B52B3" w:rsidP="00756BD6">
            <w:pPr>
              <w:jc w:val="both"/>
            </w:pPr>
            <w:r>
              <w:t>Реализация Программы будет осуществляться в течение 2011 – 2013 гг. в 6 этапов:</w:t>
            </w:r>
          </w:p>
          <w:p w:rsidR="001B52B3" w:rsidRDefault="001B52B3" w:rsidP="00756BD6">
            <w:pPr>
              <w:jc w:val="both"/>
            </w:pPr>
            <w:r>
              <w:t>1 этап – 2011 год;</w:t>
            </w:r>
          </w:p>
          <w:p w:rsidR="001B52B3" w:rsidRDefault="001B52B3" w:rsidP="00756BD6">
            <w:pPr>
              <w:jc w:val="both"/>
            </w:pPr>
            <w:r>
              <w:t>2 этап – 2012 год;</w:t>
            </w:r>
          </w:p>
          <w:p w:rsidR="001B52B3" w:rsidRDefault="001B52B3" w:rsidP="00756BD6">
            <w:pPr>
              <w:jc w:val="both"/>
            </w:pPr>
            <w:r>
              <w:t>3 этап – 2013 год;</w:t>
            </w:r>
          </w:p>
          <w:p w:rsidR="001B52B3" w:rsidRPr="000B028C" w:rsidRDefault="001B52B3" w:rsidP="00756BD6">
            <w:pPr>
              <w:jc w:val="both"/>
            </w:pPr>
            <w:r>
              <w:t xml:space="preserve"> </w:t>
            </w:r>
          </w:p>
        </w:tc>
      </w:tr>
      <w:tr w:rsidR="001B52B3" w:rsidRPr="000B028C">
        <w:trPr>
          <w:jc w:val="center"/>
        </w:trPr>
        <w:tc>
          <w:tcPr>
            <w:tcW w:w="2984" w:type="dxa"/>
          </w:tcPr>
          <w:p w:rsidR="001B52B3" w:rsidRPr="000B028C" w:rsidRDefault="001B52B3" w:rsidP="00756BD6">
            <w:pPr>
              <w:jc w:val="both"/>
            </w:pPr>
            <w:r>
              <w:t>Исполнители основных мероприятий Программы</w:t>
            </w:r>
          </w:p>
        </w:tc>
        <w:tc>
          <w:tcPr>
            <w:tcW w:w="6005" w:type="dxa"/>
          </w:tcPr>
          <w:p w:rsidR="001B52B3" w:rsidRPr="000B028C" w:rsidRDefault="001B52B3" w:rsidP="00756BD6">
            <w:pPr>
              <w:jc w:val="both"/>
            </w:pPr>
            <w:r>
              <w:t>Руководители общеобразовательных, учреждений (по согласованию) поселения, руководители учреждений культуры поселения, участковый (по согласованию), районная газета «Сельский Вестник» (по договору), заместитель Главы Керчикского сельского поселения, финансово – экономическая служба Керчикского сельского поселения, специалист 2 категории по вопросам пожарной безопасности, ГО и ЧС.</w:t>
            </w:r>
          </w:p>
        </w:tc>
      </w:tr>
      <w:tr w:rsidR="001B52B3" w:rsidRPr="000B028C">
        <w:trPr>
          <w:jc w:val="center"/>
        </w:trPr>
        <w:tc>
          <w:tcPr>
            <w:tcW w:w="2984" w:type="dxa"/>
          </w:tcPr>
          <w:p w:rsidR="001B52B3" w:rsidRPr="000B028C" w:rsidRDefault="001B52B3" w:rsidP="00756BD6">
            <w:pPr>
              <w:jc w:val="both"/>
            </w:pPr>
            <w:r>
              <w:t>Объем и источники финансирования Программы</w:t>
            </w:r>
          </w:p>
        </w:tc>
        <w:tc>
          <w:tcPr>
            <w:tcW w:w="6005" w:type="dxa"/>
          </w:tcPr>
          <w:p w:rsidR="001B52B3" w:rsidRDefault="001B52B3" w:rsidP="00756BD6">
            <w:pPr>
              <w:jc w:val="both"/>
            </w:pPr>
            <w:r>
              <w:t>Для реализации программных мероприятий по профилактике терроризма и экстремизма в сельском поселении на 2011 – 2013 годы необходимо 12,0 тысяч рублей;</w:t>
            </w:r>
          </w:p>
          <w:p w:rsidR="001B52B3" w:rsidRPr="000B028C" w:rsidRDefault="001B52B3" w:rsidP="00756BD6">
            <w:pPr>
              <w:jc w:val="both"/>
            </w:pPr>
            <w:r>
              <w:t>источник финансирования – бюджет сельского поселения</w:t>
            </w:r>
          </w:p>
        </w:tc>
      </w:tr>
    </w:tbl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1B52B3" w:rsidRDefault="001B52B3" w:rsidP="007C64EE">
      <w:pPr>
        <w:ind w:left="708"/>
        <w:rPr>
          <w:sz w:val="28"/>
          <w:szCs w:val="28"/>
        </w:rPr>
      </w:pPr>
    </w:p>
    <w:p w:rsidR="001B52B3" w:rsidRPr="00AA4469" w:rsidRDefault="001B52B3" w:rsidP="007C64EE">
      <w:pPr>
        <w:ind w:firstLine="709"/>
        <w:jc w:val="both"/>
        <w:rPr>
          <w:sz w:val="28"/>
          <w:szCs w:val="28"/>
        </w:rPr>
      </w:pPr>
      <w:r w:rsidRPr="00AA4469">
        <w:rPr>
          <w:sz w:val="28"/>
          <w:szCs w:val="28"/>
        </w:rPr>
        <w:t>Необходимость подготовки программы и последующей ее реализации вызвана тем, что современная ситуация в сфере борьбы с терроризмом и экстремизмом в Российской Федерации о</w:t>
      </w:r>
      <w:r>
        <w:rPr>
          <w:sz w:val="28"/>
          <w:szCs w:val="28"/>
        </w:rPr>
        <w:t>стается напряженной. В условиях</w:t>
      </w:r>
      <w:r w:rsidRPr="00AA4469">
        <w:rPr>
          <w:sz w:val="28"/>
          <w:szCs w:val="28"/>
        </w:rPr>
        <w:t xml:space="preserve"> когда наметилась тенденция к стабилизации обстановк</w:t>
      </w:r>
      <w:r>
        <w:rPr>
          <w:sz w:val="28"/>
          <w:szCs w:val="28"/>
        </w:rPr>
        <w:t>и в регионе Северного Кавказа и</w:t>
      </w:r>
      <w:r w:rsidRPr="00AA4469">
        <w:rPr>
          <w:sz w:val="28"/>
          <w:szCs w:val="28"/>
        </w:rPr>
        <w:t xml:space="preserve"> в частности, на территории Чечни, где террористы практически лишены возможности осуществлять подрывные действия силами крупных вооруженных формирований, их деятельность организуется по принципу нанесения точечных ударов по жизненно важным объектам и местам со значительным скоплением людей на всей территории России.</w:t>
      </w:r>
    </w:p>
    <w:p w:rsidR="001B52B3" w:rsidRPr="00AA4469" w:rsidRDefault="001B52B3" w:rsidP="007C64EE">
      <w:pPr>
        <w:ind w:firstLine="709"/>
        <w:jc w:val="both"/>
        <w:rPr>
          <w:sz w:val="28"/>
          <w:szCs w:val="28"/>
        </w:rPr>
      </w:pPr>
      <w:r w:rsidRPr="00AA4469">
        <w:rPr>
          <w:sz w:val="28"/>
          <w:szCs w:val="28"/>
        </w:rPr>
        <w:t>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характеризуется достаточно высокой степенью уязвимости в диверсионно-террористическом отношении.</w:t>
      </w:r>
    </w:p>
    <w:p w:rsidR="001B52B3" w:rsidRPr="00AA4469" w:rsidRDefault="001B52B3" w:rsidP="007C64EE">
      <w:pPr>
        <w:ind w:firstLine="709"/>
        <w:jc w:val="both"/>
        <w:rPr>
          <w:sz w:val="28"/>
          <w:szCs w:val="28"/>
        </w:rPr>
      </w:pPr>
      <w:r w:rsidRPr="00AA4469">
        <w:rPr>
          <w:sz w:val="28"/>
          <w:szCs w:val="28"/>
        </w:rPr>
        <w:t>Характерными недостатками по обеспечению безопасности на ряде объектов социальной сфе</w:t>
      </w:r>
      <w:r>
        <w:rPr>
          <w:sz w:val="28"/>
          <w:szCs w:val="28"/>
        </w:rPr>
        <w:t>ры, образования</w:t>
      </w:r>
      <w:r w:rsidRPr="00AA4469">
        <w:rPr>
          <w:sz w:val="28"/>
          <w:szCs w:val="28"/>
        </w:rPr>
        <w:t>, культуры являются: отсутствие тревожной кнопки, систем оповещения, металлических дверей и надежного ограждения.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</w:t>
      </w:r>
    </w:p>
    <w:p w:rsidR="001B52B3" w:rsidRPr="00AA4469" w:rsidRDefault="001B52B3" w:rsidP="007C64EE">
      <w:pPr>
        <w:ind w:firstLine="709"/>
        <w:jc w:val="both"/>
        <w:rPr>
          <w:sz w:val="28"/>
          <w:szCs w:val="28"/>
        </w:rPr>
      </w:pPr>
      <w:r w:rsidRPr="00AA4469">
        <w:rPr>
          <w:sz w:val="28"/>
          <w:szCs w:val="28"/>
        </w:rPr>
        <w:t>Наиболее проблемными остаются вопросы, связанные с выполнением мероприятий, направленных на обеспечение безопасности, требующих вложения значительных финансовых средств. Именно этим и вызвана необходимость решения данной задачи программно-целевым методом.</w:t>
      </w:r>
    </w:p>
    <w:p w:rsidR="001B52B3" w:rsidRDefault="001B52B3" w:rsidP="007C64EE">
      <w:pPr>
        <w:ind w:left="708"/>
        <w:rPr>
          <w:sz w:val="28"/>
          <w:szCs w:val="28"/>
        </w:rPr>
      </w:pPr>
    </w:p>
    <w:p w:rsidR="001B52B3" w:rsidRDefault="001B52B3" w:rsidP="007C64EE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Цели и задачи программы, сроки и этапы ее реализации</w:t>
      </w:r>
    </w:p>
    <w:p w:rsidR="001B52B3" w:rsidRDefault="001B52B3" w:rsidP="007C64EE">
      <w:pPr>
        <w:ind w:firstLine="709"/>
        <w:jc w:val="both"/>
        <w:rPr>
          <w:sz w:val="28"/>
          <w:szCs w:val="28"/>
        </w:rPr>
      </w:pPr>
    </w:p>
    <w:p w:rsidR="001B52B3" w:rsidRPr="00AA4469" w:rsidRDefault="001B52B3" w:rsidP="007C64EE">
      <w:pPr>
        <w:ind w:firstLine="709"/>
        <w:jc w:val="both"/>
        <w:rPr>
          <w:sz w:val="28"/>
          <w:szCs w:val="28"/>
        </w:rPr>
      </w:pPr>
      <w:r w:rsidRPr="00AA4469">
        <w:rPr>
          <w:sz w:val="28"/>
          <w:szCs w:val="28"/>
        </w:rPr>
        <w:t xml:space="preserve">Основными целями Программы являются реализация государственной политики в области терроризма и экстремизма в Российской Федерации, совершенствование системы профилактических мер антитеррористической и антиэкстремистской направленности, предупреждение террористических и экстремистских проявлений на территории </w:t>
      </w:r>
      <w:r>
        <w:rPr>
          <w:sz w:val="28"/>
          <w:szCs w:val="28"/>
        </w:rPr>
        <w:t>поселения</w:t>
      </w:r>
      <w:r w:rsidRPr="00AA4469">
        <w:rPr>
          <w:sz w:val="28"/>
          <w:szCs w:val="28"/>
        </w:rPr>
        <w:t>, укрепление межнационального согласия, достижение взаимопонимания и взаимного уважения в вопросах межэтнического и межкультурного сотрудничества.</w:t>
      </w:r>
    </w:p>
    <w:p w:rsidR="001B52B3" w:rsidRPr="00AA4469" w:rsidRDefault="001B52B3" w:rsidP="007C64EE">
      <w:pPr>
        <w:ind w:firstLine="709"/>
        <w:jc w:val="both"/>
        <w:rPr>
          <w:sz w:val="28"/>
          <w:szCs w:val="28"/>
        </w:rPr>
      </w:pPr>
      <w:r w:rsidRPr="00AA4469">
        <w:rPr>
          <w:sz w:val="28"/>
          <w:szCs w:val="28"/>
        </w:rPr>
        <w:t xml:space="preserve">Основными задачами Программы являются повышение уровня межведомственного взаимодействия по профилактике терроризма и экстремизма, сведение к минимуму проявлений терроризма и экстремизма на территории </w:t>
      </w:r>
      <w:r>
        <w:rPr>
          <w:sz w:val="28"/>
          <w:szCs w:val="28"/>
        </w:rPr>
        <w:t>поселения</w:t>
      </w:r>
      <w:r w:rsidRPr="00AA4469">
        <w:rPr>
          <w:sz w:val="28"/>
          <w:szCs w:val="28"/>
        </w:rPr>
        <w:t xml:space="preserve">, усиление антитеррористической защищенности объектов социальной сферы, 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экстремизма, проведение воспитательной, пропагандистской работы с населением </w:t>
      </w:r>
      <w:r>
        <w:rPr>
          <w:sz w:val="28"/>
          <w:szCs w:val="28"/>
        </w:rPr>
        <w:t>поселения</w:t>
      </w:r>
      <w:r w:rsidRPr="00AA4469">
        <w:rPr>
          <w:sz w:val="28"/>
          <w:szCs w:val="28"/>
        </w:rPr>
        <w:t>, направленной на предупреждение террористической и экстремистской деятельности, повышения бдительности.</w:t>
      </w:r>
    </w:p>
    <w:p w:rsidR="001B52B3" w:rsidRDefault="001B52B3" w:rsidP="007C64EE">
      <w:pPr>
        <w:ind w:firstLine="709"/>
        <w:jc w:val="both"/>
        <w:rPr>
          <w:sz w:val="28"/>
          <w:szCs w:val="28"/>
        </w:rPr>
      </w:pPr>
      <w:r w:rsidRPr="00AA4469">
        <w:rPr>
          <w:sz w:val="28"/>
          <w:szCs w:val="28"/>
        </w:rPr>
        <w:t xml:space="preserve">Исполнение мероприятий, предусмотренных Программой, позволит решить наиболее острые проблемы, стоящие перед </w:t>
      </w:r>
      <w:r>
        <w:rPr>
          <w:sz w:val="28"/>
          <w:szCs w:val="28"/>
        </w:rPr>
        <w:t xml:space="preserve">администрацией сельского поселения </w:t>
      </w:r>
      <w:r w:rsidRPr="00AA4469">
        <w:rPr>
          <w:sz w:val="28"/>
          <w:szCs w:val="28"/>
        </w:rPr>
        <w:t xml:space="preserve"> и обществом, в части создания положительных тенденций повышения уровня антитеррористической устойчивости </w:t>
      </w:r>
      <w:r>
        <w:rPr>
          <w:sz w:val="28"/>
          <w:szCs w:val="28"/>
        </w:rPr>
        <w:t>поселения</w:t>
      </w:r>
      <w:r w:rsidRPr="00AA4469">
        <w:rPr>
          <w:sz w:val="28"/>
          <w:szCs w:val="28"/>
        </w:rPr>
        <w:t>, что в результате окажет непосредственное влияние на укрепление общей безопасности.</w:t>
      </w:r>
    </w:p>
    <w:p w:rsidR="001B52B3" w:rsidRPr="00AA4469" w:rsidRDefault="001B52B3" w:rsidP="007C64EE">
      <w:pPr>
        <w:ind w:firstLine="709"/>
        <w:jc w:val="both"/>
        <w:rPr>
          <w:sz w:val="28"/>
          <w:szCs w:val="28"/>
        </w:rPr>
      </w:pPr>
      <w:r w:rsidRPr="00AA4469">
        <w:rPr>
          <w:sz w:val="28"/>
          <w:szCs w:val="28"/>
        </w:rPr>
        <w:t>Программа будет осуществлена в течение 20</w:t>
      </w:r>
      <w:r>
        <w:rPr>
          <w:sz w:val="28"/>
          <w:szCs w:val="28"/>
        </w:rPr>
        <w:t>11</w:t>
      </w:r>
      <w:r w:rsidRPr="00AA4469">
        <w:rPr>
          <w:sz w:val="28"/>
          <w:szCs w:val="28"/>
        </w:rPr>
        <w:t xml:space="preserve"> - 201</w:t>
      </w:r>
      <w:r>
        <w:rPr>
          <w:sz w:val="28"/>
          <w:szCs w:val="28"/>
        </w:rPr>
        <w:t>3</w:t>
      </w:r>
      <w:r w:rsidRPr="00AA4469">
        <w:rPr>
          <w:sz w:val="28"/>
          <w:szCs w:val="28"/>
        </w:rPr>
        <w:t xml:space="preserve"> годов в </w:t>
      </w:r>
      <w:r>
        <w:rPr>
          <w:sz w:val="28"/>
          <w:szCs w:val="28"/>
        </w:rPr>
        <w:t>6</w:t>
      </w:r>
      <w:r w:rsidRPr="00AA4469">
        <w:rPr>
          <w:sz w:val="28"/>
          <w:szCs w:val="28"/>
        </w:rPr>
        <w:t xml:space="preserve"> этапа:</w:t>
      </w:r>
    </w:p>
    <w:p w:rsidR="001B52B3" w:rsidRDefault="001B52B3" w:rsidP="007C64EE">
      <w:pPr>
        <w:ind w:firstLine="709"/>
        <w:jc w:val="both"/>
        <w:rPr>
          <w:sz w:val="28"/>
          <w:szCs w:val="28"/>
        </w:rPr>
      </w:pPr>
    </w:p>
    <w:p w:rsidR="001B52B3" w:rsidRDefault="001B52B3" w:rsidP="007C64EE">
      <w:pPr>
        <w:spacing w:line="360" w:lineRule="auto"/>
        <w:rPr>
          <w:sz w:val="28"/>
          <w:szCs w:val="28"/>
        </w:rPr>
      </w:pPr>
    </w:p>
    <w:p w:rsidR="001B52B3" w:rsidRDefault="001B52B3" w:rsidP="007C64EE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Программные мероприятия</w:t>
      </w:r>
    </w:p>
    <w:p w:rsidR="001B52B3" w:rsidRDefault="001B52B3" w:rsidP="007C64EE">
      <w:pPr>
        <w:ind w:firstLine="709"/>
        <w:jc w:val="both"/>
        <w:rPr>
          <w:sz w:val="28"/>
          <w:szCs w:val="28"/>
        </w:rPr>
      </w:pPr>
    </w:p>
    <w:p w:rsidR="001B52B3" w:rsidRPr="00551BBA" w:rsidRDefault="001B52B3" w:rsidP="007C64EE">
      <w:pPr>
        <w:ind w:firstLine="709"/>
        <w:jc w:val="both"/>
        <w:rPr>
          <w:sz w:val="28"/>
          <w:szCs w:val="28"/>
        </w:rPr>
      </w:pPr>
      <w:r w:rsidRPr="00551BBA">
        <w:rPr>
          <w:sz w:val="28"/>
          <w:szCs w:val="28"/>
        </w:rPr>
        <w:t>Программа включает мероприятия по приоритетным направлениям в сфере профилактики терроризма и экстремизма:</w:t>
      </w:r>
    </w:p>
    <w:p w:rsidR="001B52B3" w:rsidRPr="00551BBA" w:rsidRDefault="001B52B3" w:rsidP="007C64EE">
      <w:pPr>
        <w:ind w:firstLine="709"/>
        <w:jc w:val="both"/>
        <w:rPr>
          <w:sz w:val="28"/>
          <w:szCs w:val="28"/>
        </w:rPr>
      </w:pPr>
      <w:r w:rsidRPr="00551BBA">
        <w:rPr>
          <w:sz w:val="28"/>
          <w:szCs w:val="28"/>
        </w:rPr>
        <w:t>информационно-пропагандистское противодействие терроризму и экстремизму;</w:t>
      </w:r>
    </w:p>
    <w:p w:rsidR="001B52B3" w:rsidRPr="00551BBA" w:rsidRDefault="001B52B3" w:rsidP="007C64EE">
      <w:pPr>
        <w:ind w:firstLine="709"/>
        <w:jc w:val="both"/>
        <w:rPr>
          <w:sz w:val="28"/>
          <w:szCs w:val="28"/>
        </w:rPr>
      </w:pPr>
      <w:r w:rsidRPr="00551BBA">
        <w:rPr>
          <w:sz w:val="28"/>
          <w:szCs w:val="28"/>
        </w:rPr>
        <w:t>организационно-технические мероприятия;</w:t>
      </w:r>
    </w:p>
    <w:p w:rsidR="001B52B3" w:rsidRDefault="001B52B3" w:rsidP="007C64EE">
      <w:pPr>
        <w:ind w:firstLine="709"/>
        <w:jc w:val="both"/>
        <w:rPr>
          <w:sz w:val="28"/>
          <w:szCs w:val="28"/>
        </w:rPr>
      </w:pPr>
      <w:r w:rsidRPr="00551BBA">
        <w:rPr>
          <w:sz w:val="28"/>
          <w:szCs w:val="28"/>
        </w:rPr>
        <w:t>усиление антитеррористической защищенности объектов социальной сферы.</w:t>
      </w:r>
    </w:p>
    <w:p w:rsidR="001B52B3" w:rsidRDefault="001B52B3" w:rsidP="007C64EE">
      <w:pPr>
        <w:ind w:firstLine="709"/>
        <w:jc w:val="both"/>
        <w:rPr>
          <w:sz w:val="28"/>
          <w:szCs w:val="28"/>
        </w:rPr>
      </w:pPr>
    </w:p>
    <w:p w:rsidR="001B52B3" w:rsidRDefault="001B52B3" w:rsidP="007C64E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 Информационно-пропагандистское противодействие терроризму и экстремизму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данного направления Программы запланировано проведение следующих мероприятий: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«круглых столов» в общеобразовательных учреждениях;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вести беседу среди турецкой и курской диаспорой по противодействию терроризму и экстремизму.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населения о профилактике терроризма и экстремизма через СМИ;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лекций и бесед в общеобразовательных учреждениях поселения, направленных на профилактику проявлений экстремизма, терроризма, преступлений против личности, общества, государства;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распространение памяток, листовок среди населения «Терроризм – угроза обществу».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2. Организационно-технические мероприятия</w:t>
      </w:r>
    </w:p>
    <w:p w:rsidR="001B52B3" w:rsidRPr="00551BBA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реализации данного направления Программы запланировано проведение следующих мероприятий:</w:t>
      </w:r>
    </w:p>
    <w:p w:rsidR="001B52B3" w:rsidRDefault="001B52B3" w:rsidP="007C64EE">
      <w:pPr>
        <w:rPr>
          <w:sz w:val="28"/>
          <w:szCs w:val="28"/>
        </w:rPr>
      </w:pP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учебных тренировок с персоналом учреждений культуры и образования по вопросам предупреждения террористических актов и правилам поведения при их возникновении;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 обследование потенциально опасных объектов, объектов соцкультбыта, пустующих домов на территории сельского поселения.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 Усиление антитеррористической защищенности объектов социальной сферы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данного направления Программы запланировано проведение следующих мероприятий:</w:t>
      </w:r>
    </w:p>
    <w:p w:rsidR="001B52B3" w:rsidRDefault="001B52B3" w:rsidP="007C64EE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установка металлических дверей на входе в помещения учреждений культуры, Керчикского  сельского поселения;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установка кнопок тревожной сигнализации в учреждениях культуры, администрации Керчикского  сельского поселения.</w:t>
      </w:r>
    </w:p>
    <w:p w:rsidR="001B52B3" w:rsidRDefault="001B52B3" w:rsidP="007C64EE">
      <w:pPr>
        <w:ind w:firstLine="708"/>
        <w:jc w:val="both"/>
        <w:rPr>
          <w:sz w:val="28"/>
          <w:szCs w:val="28"/>
        </w:rPr>
      </w:pPr>
    </w:p>
    <w:p w:rsidR="001B52B3" w:rsidRDefault="001B52B3" w:rsidP="007C64EE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Ресурсное обеспечение Программы</w:t>
      </w:r>
    </w:p>
    <w:p w:rsidR="001B52B3" w:rsidRDefault="001B52B3" w:rsidP="007C64EE">
      <w:pPr>
        <w:ind w:left="708"/>
        <w:rPr>
          <w:sz w:val="28"/>
          <w:szCs w:val="28"/>
        </w:rPr>
      </w:pPr>
    </w:p>
    <w:p w:rsidR="001B52B3" w:rsidRPr="007F6DFF" w:rsidRDefault="001B52B3" w:rsidP="007C64EE">
      <w:pPr>
        <w:ind w:firstLine="709"/>
        <w:jc w:val="both"/>
        <w:rPr>
          <w:sz w:val="28"/>
          <w:szCs w:val="28"/>
        </w:rPr>
      </w:pPr>
      <w:r w:rsidRPr="007F6DFF">
        <w:rPr>
          <w:sz w:val="28"/>
          <w:szCs w:val="28"/>
        </w:rPr>
        <w:t>Финансирование программы пр</w:t>
      </w:r>
      <w:r>
        <w:rPr>
          <w:sz w:val="28"/>
          <w:szCs w:val="28"/>
        </w:rPr>
        <w:t>едполагается осуществлять за счет</w:t>
      </w:r>
      <w:r w:rsidRPr="007F6DFF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поселения</w:t>
      </w:r>
      <w:r w:rsidRPr="007F6DFF">
        <w:rPr>
          <w:sz w:val="28"/>
          <w:szCs w:val="28"/>
        </w:rPr>
        <w:t>.</w:t>
      </w:r>
    </w:p>
    <w:p w:rsidR="001B52B3" w:rsidRPr="007F6DFF" w:rsidRDefault="001B52B3" w:rsidP="007C64EE">
      <w:pPr>
        <w:ind w:firstLine="709"/>
        <w:jc w:val="both"/>
        <w:rPr>
          <w:sz w:val="28"/>
          <w:szCs w:val="28"/>
        </w:rPr>
      </w:pPr>
      <w:r w:rsidRPr="007F6DFF">
        <w:rPr>
          <w:sz w:val="28"/>
          <w:szCs w:val="28"/>
        </w:rPr>
        <w:t>Для реализации Программных мер</w:t>
      </w:r>
      <w:r>
        <w:rPr>
          <w:sz w:val="28"/>
          <w:szCs w:val="28"/>
        </w:rPr>
        <w:t xml:space="preserve">оприятий </w:t>
      </w:r>
      <w:r w:rsidRPr="007F6DFF">
        <w:rPr>
          <w:sz w:val="28"/>
          <w:szCs w:val="28"/>
        </w:rPr>
        <w:t xml:space="preserve"> необходимо </w:t>
      </w:r>
      <w:r>
        <w:rPr>
          <w:sz w:val="28"/>
          <w:szCs w:val="28"/>
        </w:rPr>
        <w:t xml:space="preserve"> 12,0 тысяч</w:t>
      </w:r>
      <w:r w:rsidRPr="007F6DFF">
        <w:rPr>
          <w:sz w:val="28"/>
          <w:szCs w:val="28"/>
        </w:rPr>
        <w:t xml:space="preserve"> рублей.</w:t>
      </w:r>
    </w:p>
    <w:p w:rsidR="001B52B3" w:rsidRDefault="001B52B3" w:rsidP="007C64EE">
      <w:pPr>
        <w:rPr>
          <w:sz w:val="28"/>
          <w:szCs w:val="28"/>
        </w:rPr>
      </w:pPr>
    </w:p>
    <w:p w:rsidR="001B52B3" w:rsidRDefault="001B52B3" w:rsidP="007C64EE">
      <w:pPr>
        <w:rPr>
          <w:sz w:val="28"/>
          <w:szCs w:val="28"/>
        </w:rPr>
      </w:pPr>
    </w:p>
    <w:p w:rsidR="001B52B3" w:rsidRDefault="001B52B3" w:rsidP="007C64EE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Организация управления реализацией Программы и контроль за ходом ее выполнения</w:t>
      </w:r>
    </w:p>
    <w:p w:rsidR="001B52B3" w:rsidRDefault="001B52B3" w:rsidP="007C64EE">
      <w:pPr>
        <w:rPr>
          <w:sz w:val="28"/>
          <w:szCs w:val="28"/>
        </w:rPr>
      </w:pPr>
    </w:p>
    <w:p w:rsidR="001B52B3" w:rsidRPr="007F6DFF" w:rsidRDefault="001B52B3" w:rsidP="007C64EE">
      <w:pPr>
        <w:ind w:firstLine="709"/>
        <w:jc w:val="both"/>
        <w:rPr>
          <w:sz w:val="28"/>
          <w:szCs w:val="28"/>
        </w:rPr>
      </w:pPr>
      <w:r w:rsidRPr="007F6DFF">
        <w:rPr>
          <w:sz w:val="28"/>
          <w:szCs w:val="28"/>
        </w:rPr>
        <w:t xml:space="preserve">Контроль за исполнением программных мероприятий осуществляется </w:t>
      </w:r>
      <w:r>
        <w:rPr>
          <w:sz w:val="28"/>
          <w:szCs w:val="28"/>
        </w:rPr>
        <w:t>администрацией сельского поселения</w:t>
      </w:r>
      <w:r w:rsidRPr="007F6DFF">
        <w:rPr>
          <w:sz w:val="28"/>
          <w:szCs w:val="28"/>
        </w:rPr>
        <w:t>.</w:t>
      </w:r>
    </w:p>
    <w:p w:rsidR="001B52B3" w:rsidRPr="007F6DFF" w:rsidRDefault="001B52B3" w:rsidP="007C64EE">
      <w:pPr>
        <w:ind w:firstLine="709"/>
        <w:jc w:val="both"/>
        <w:rPr>
          <w:sz w:val="28"/>
          <w:szCs w:val="28"/>
        </w:rPr>
      </w:pPr>
      <w:r w:rsidRPr="007F6DFF">
        <w:rPr>
          <w:sz w:val="28"/>
          <w:szCs w:val="28"/>
        </w:rPr>
        <w:t>Ответственными за выполнение мероприятий Программы в установленные сроки являются исполнители Программы.</w:t>
      </w:r>
    </w:p>
    <w:p w:rsidR="001B52B3" w:rsidRDefault="001B52B3" w:rsidP="007C64EE">
      <w:pPr>
        <w:jc w:val="both"/>
        <w:rPr>
          <w:sz w:val="28"/>
          <w:szCs w:val="28"/>
        </w:rPr>
      </w:pPr>
    </w:p>
    <w:p w:rsidR="001B52B3" w:rsidRPr="007F6DFF" w:rsidRDefault="001B52B3" w:rsidP="007C64EE">
      <w:pPr>
        <w:jc w:val="both"/>
        <w:rPr>
          <w:sz w:val="28"/>
          <w:szCs w:val="28"/>
        </w:rPr>
      </w:pPr>
    </w:p>
    <w:p w:rsidR="001B52B3" w:rsidRDefault="001B52B3" w:rsidP="007C64EE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Ожидаемые результаты реализации Программы</w:t>
      </w:r>
    </w:p>
    <w:p w:rsidR="001B52B3" w:rsidRDefault="001B52B3" w:rsidP="007C64EE">
      <w:pPr>
        <w:rPr>
          <w:sz w:val="28"/>
          <w:szCs w:val="28"/>
        </w:rPr>
      </w:pPr>
    </w:p>
    <w:p w:rsidR="001B52B3" w:rsidRPr="007F6DFF" w:rsidRDefault="001B52B3" w:rsidP="007C64EE">
      <w:pPr>
        <w:ind w:firstLine="709"/>
        <w:jc w:val="both"/>
        <w:rPr>
          <w:sz w:val="28"/>
          <w:szCs w:val="28"/>
        </w:rPr>
      </w:pPr>
      <w:r w:rsidRPr="007F6DFF">
        <w:rPr>
          <w:sz w:val="28"/>
          <w:szCs w:val="28"/>
        </w:rPr>
        <w:t xml:space="preserve">Реализация мероприятий Программы позволит снизить возможность совершения террористических актов на территории </w:t>
      </w:r>
      <w:r>
        <w:rPr>
          <w:sz w:val="28"/>
          <w:szCs w:val="28"/>
        </w:rPr>
        <w:t>поселения</w:t>
      </w:r>
      <w:r w:rsidRPr="007F6DFF">
        <w:rPr>
          <w:sz w:val="28"/>
          <w:szCs w:val="28"/>
        </w:rPr>
        <w:t>, создать систему технической защиты объекто</w:t>
      </w:r>
      <w:r>
        <w:rPr>
          <w:sz w:val="28"/>
          <w:szCs w:val="28"/>
        </w:rPr>
        <w:t>в социальной сферы</w:t>
      </w:r>
      <w:r w:rsidRPr="007F6DFF">
        <w:rPr>
          <w:sz w:val="28"/>
          <w:szCs w:val="28"/>
        </w:rPr>
        <w:t xml:space="preserve"> и объектов с массовым пребыванием граждан.</w:t>
      </w:r>
    </w:p>
    <w:p w:rsidR="001B52B3" w:rsidRDefault="001B52B3" w:rsidP="007C64EE">
      <w:pPr>
        <w:rPr>
          <w:sz w:val="28"/>
          <w:szCs w:val="28"/>
        </w:rPr>
      </w:pPr>
    </w:p>
    <w:p w:rsidR="001B52B3" w:rsidRDefault="001B52B3" w:rsidP="007C64EE">
      <w:pPr>
        <w:rPr>
          <w:sz w:val="28"/>
          <w:szCs w:val="28"/>
        </w:rPr>
      </w:pPr>
    </w:p>
    <w:p w:rsidR="001B52B3" w:rsidRDefault="001B52B3" w:rsidP="007C64EE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Система программных мероприятий</w:t>
      </w:r>
    </w:p>
    <w:p w:rsidR="001B52B3" w:rsidRDefault="001B52B3" w:rsidP="007C64EE">
      <w:pPr>
        <w:rPr>
          <w:sz w:val="28"/>
          <w:szCs w:val="28"/>
        </w:rPr>
      </w:pPr>
    </w:p>
    <w:p w:rsidR="001B52B3" w:rsidRDefault="001B52B3" w:rsidP="007C64EE">
      <w:pPr>
        <w:rPr>
          <w:sz w:val="28"/>
          <w:szCs w:val="28"/>
        </w:rPr>
      </w:pPr>
    </w:p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p w:rsidR="001B52B3" w:rsidRDefault="001B52B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38"/>
        <w:gridCol w:w="2148"/>
        <w:gridCol w:w="2016"/>
        <w:gridCol w:w="2086"/>
        <w:gridCol w:w="183"/>
      </w:tblGrid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Pr="00DE7AC7" w:rsidRDefault="001B52B3" w:rsidP="00850101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148" w:type="dxa"/>
          </w:tcPr>
          <w:p w:rsidR="001B52B3" w:rsidRPr="00DE7AC7" w:rsidRDefault="001B52B3" w:rsidP="00850101">
            <w:pPr>
              <w:jc w:val="center"/>
            </w:pPr>
            <w:r>
              <w:t>Исполнители</w:t>
            </w:r>
          </w:p>
        </w:tc>
        <w:tc>
          <w:tcPr>
            <w:tcW w:w="2016" w:type="dxa"/>
          </w:tcPr>
          <w:p w:rsidR="001B52B3" w:rsidRPr="00DE7AC7" w:rsidRDefault="001B52B3" w:rsidP="00850101">
            <w:pPr>
              <w:jc w:val="center"/>
            </w:pPr>
            <w:r>
              <w:t>Срок исполнения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Объем финансирования (тыс.руб.)</w:t>
            </w:r>
          </w:p>
        </w:tc>
      </w:tr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Pr="00DE7AC7" w:rsidRDefault="001B52B3" w:rsidP="00850101">
            <w:pPr>
              <w:jc w:val="center"/>
            </w:pPr>
            <w:r>
              <w:t>2</w:t>
            </w:r>
          </w:p>
        </w:tc>
        <w:tc>
          <w:tcPr>
            <w:tcW w:w="2148" w:type="dxa"/>
          </w:tcPr>
          <w:p w:rsidR="001B52B3" w:rsidRPr="00DE7AC7" w:rsidRDefault="001B52B3" w:rsidP="00850101">
            <w:pPr>
              <w:jc w:val="center"/>
            </w:pPr>
            <w:r>
              <w:t>3</w:t>
            </w:r>
          </w:p>
        </w:tc>
        <w:tc>
          <w:tcPr>
            <w:tcW w:w="2016" w:type="dxa"/>
          </w:tcPr>
          <w:p w:rsidR="001B52B3" w:rsidRPr="00DE7AC7" w:rsidRDefault="001B52B3" w:rsidP="00850101">
            <w:pPr>
              <w:jc w:val="center"/>
            </w:pPr>
            <w:r>
              <w:t>4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5</w:t>
            </w:r>
          </w:p>
        </w:tc>
      </w:tr>
      <w:tr w:rsidR="001B52B3" w:rsidRPr="006E0D41">
        <w:trPr>
          <w:jc w:val="center"/>
        </w:trPr>
        <w:tc>
          <w:tcPr>
            <w:tcW w:w="9571" w:type="dxa"/>
            <w:gridSpan w:val="5"/>
          </w:tcPr>
          <w:p w:rsidR="001B52B3" w:rsidRPr="006E0D41" w:rsidRDefault="001B52B3" w:rsidP="00850101">
            <w:pPr>
              <w:jc w:val="center"/>
              <w:rPr>
                <w:b/>
                <w:bCs/>
              </w:rPr>
            </w:pPr>
            <w:r w:rsidRPr="006E0D41">
              <w:rPr>
                <w:b/>
                <w:bCs/>
                <w:lang w:val="en-US"/>
              </w:rPr>
              <w:t>I</w:t>
            </w:r>
            <w:r w:rsidRPr="006E0D41">
              <w:rPr>
                <w:b/>
                <w:bCs/>
              </w:rPr>
              <w:t>. Информационно-пропагандистское противодействие терроризму и экстремизму</w:t>
            </w:r>
          </w:p>
        </w:tc>
      </w:tr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Default="001B52B3" w:rsidP="00850101">
            <w:r>
              <w:t>Проведение «круглых столов» в общеобразовательных учреждениях поселения.</w:t>
            </w:r>
          </w:p>
          <w:p w:rsidR="001B52B3" w:rsidRPr="00DE7AC7" w:rsidRDefault="001B52B3" w:rsidP="00850101"/>
        </w:tc>
        <w:tc>
          <w:tcPr>
            <w:tcW w:w="2148" w:type="dxa"/>
          </w:tcPr>
          <w:p w:rsidR="001B52B3" w:rsidRPr="00DE7AC7" w:rsidRDefault="001B52B3" w:rsidP="00850101">
            <w:pPr>
              <w:jc w:val="center"/>
            </w:pPr>
            <w:r>
              <w:t>Директора МОУ СОШ №1</w:t>
            </w:r>
          </w:p>
        </w:tc>
        <w:tc>
          <w:tcPr>
            <w:tcW w:w="2016" w:type="dxa"/>
          </w:tcPr>
          <w:p w:rsidR="001B52B3" w:rsidRPr="00DE7AC7" w:rsidRDefault="001B52B3" w:rsidP="00850101">
            <w:pPr>
              <w:jc w:val="center"/>
            </w:pPr>
            <w:r>
              <w:t>Ежегодно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Без финансирования</w:t>
            </w:r>
          </w:p>
        </w:tc>
      </w:tr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Pr="00DE7AC7" w:rsidRDefault="001B52B3" w:rsidP="00850101">
            <w:r>
              <w:t xml:space="preserve">Информирование населения о профилактике терроризма и экстремизма через СМИ. </w:t>
            </w:r>
          </w:p>
        </w:tc>
        <w:tc>
          <w:tcPr>
            <w:tcW w:w="2148" w:type="dxa"/>
          </w:tcPr>
          <w:p w:rsidR="001B52B3" w:rsidRPr="00DE7AC7" w:rsidRDefault="001B52B3" w:rsidP="00850101">
            <w:pPr>
              <w:jc w:val="center"/>
            </w:pPr>
            <w:r>
              <w:t>Специалист</w:t>
            </w:r>
            <w:r w:rsidRPr="006864DA">
              <w:t xml:space="preserve"> </w:t>
            </w:r>
            <w:r w:rsidRPr="006E0D41">
              <w:rPr>
                <w:lang w:val="en-US"/>
              </w:rPr>
              <w:t>II</w:t>
            </w:r>
            <w:r w:rsidRPr="006864DA">
              <w:t xml:space="preserve"> </w:t>
            </w:r>
            <w:r>
              <w:t>категории  по вопросам пожарной безопасности, ГО и ЧС поселения</w:t>
            </w:r>
          </w:p>
        </w:tc>
        <w:tc>
          <w:tcPr>
            <w:tcW w:w="2016" w:type="dxa"/>
          </w:tcPr>
          <w:p w:rsidR="001B52B3" w:rsidRPr="00DE7AC7" w:rsidRDefault="001B52B3" w:rsidP="00850101">
            <w:pPr>
              <w:jc w:val="center"/>
            </w:pPr>
            <w:r>
              <w:t>Ежеквартально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2,0 тыс.</w:t>
            </w:r>
          </w:p>
        </w:tc>
      </w:tr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Default="001B52B3" w:rsidP="00850101">
            <w:r>
              <w:t>Проведение лекций и бесед в общеобразовательных учреждениях поселения, направленных на профилактику проявлений экстремизма, терроризма, преступлений против личности, общества, государства.</w:t>
            </w:r>
          </w:p>
          <w:p w:rsidR="001B52B3" w:rsidRPr="00DE7AC7" w:rsidRDefault="001B52B3" w:rsidP="00850101"/>
        </w:tc>
        <w:tc>
          <w:tcPr>
            <w:tcW w:w="2148" w:type="dxa"/>
          </w:tcPr>
          <w:p w:rsidR="001B52B3" w:rsidRPr="00DE7AC7" w:rsidRDefault="001B52B3" w:rsidP="00850101">
            <w:pPr>
              <w:jc w:val="center"/>
            </w:pPr>
            <w:r>
              <w:t xml:space="preserve">Специалист </w:t>
            </w:r>
            <w:r w:rsidRPr="006E0D41">
              <w:rPr>
                <w:lang w:val="en-US"/>
              </w:rPr>
              <w:t>II</w:t>
            </w:r>
            <w:r w:rsidRPr="006864DA">
              <w:t xml:space="preserve"> </w:t>
            </w:r>
            <w:r>
              <w:t xml:space="preserve">категории по вопросам пожарной безопасности, ГО и ЧС поселения, участковый </w:t>
            </w:r>
          </w:p>
        </w:tc>
        <w:tc>
          <w:tcPr>
            <w:tcW w:w="2016" w:type="dxa"/>
          </w:tcPr>
          <w:p w:rsidR="001B52B3" w:rsidRPr="00DE7AC7" w:rsidRDefault="001B52B3" w:rsidP="00850101">
            <w:pPr>
              <w:jc w:val="center"/>
            </w:pPr>
            <w:r>
              <w:t>Ежегодно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Без финансирования</w:t>
            </w:r>
          </w:p>
        </w:tc>
      </w:tr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Default="001B52B3" w:rsidP="00850101">
            <w:r>
              <w:t>Проводить разъяснительную работу с турецкой и курской диаспорой по противодействию терроризму и экстремизму.</w:t>
            </w:r>
          </w:p>
          <w:p w:rsidR="001B52B3" w:rsidRDefault="001B52B3" w:rsidP="00850101"/>
        </w:tc>
        <w:tc>
          <w:tcPr>
            <w:tcW w:w="2148" w:type="dxa"/>
          </w:tcPr>
          <w:p w:rsidR="001B52B3" w:rsidRDefault="001B52B3" w:rsidP="00850101">
            <w:pPr>
              <w:jc w:val="center"/>
            </w:pPr>
            <w:r>
              <w:t>Администрация сельского поселения</w:t>
            </w:r>
          </w:p>
        </w:tc>
        <w:tc>
          <w:tcPr>
            <w:tcW w:w="2016" w:type="dxa"/>
          </w:tcPr>
          <w:p w:rsidR="001B52B3" w:rsidRDefault="001B52B3" w:rsidP="00850101">
            <w:pPr>
              <w:jc w:val="center"/>
            </w:pPr>
            <w:r>
              <w:t xml:space="preserve">Ежеквартально 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Без финансирования</w:t>
            </w:r>
          </w:p>
        </w:tc>
      </w:tr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Pr="00DE7AC7" w:rsidRDefault="001B52B3" w:rsidP="00850101">
            <w:r>
              <w:t>Распространение памяток, листовок среди населения, обеспечить наглядной агитацией в учреждения соц. сферы.</w:t>
            </w:r>
          </w:p>
        </w:tc>
        <w:tc>
          <w:tcPr>
            <w:tcW w:w="2148" w:type="dxa"/>
          </w:tcPr>
          <w:p w:rsidR="001B52B3" w:rsidRPr="00DE7AC7" w:rsidRDefault="001B52B3" w:rsidP="00850101">
            <w:pPr>
              <w:jc w:val="center"/>
            </w:pPr>
            <w:r>
              <w:t xml:space="preserve">Специалист </w:t>
            </w:r>
            <w:r w:rsidRPr="006E0D41">
              <w:rPr>
                <w:lang w:val="en-US"/>
              </w:rPr>
              <w:t>II</w:t>
            </w:r>
            <w:r>
              <w:t xml:space="preserve"> категории по вопросам пожарной безопасности, ГО и ЧС поселения</w:t>
            </w:r>
          </w:p>
        </w:tc>
        <w:tc>
          <w:tcPr>
            <w:tcW w:w="2016" w:type="dxa"/>
          </w:tcPr>
          <w:p w:rsidR="001B52B3" w:rsidRPr="00DE7AC7" w:rsidRDefault="001B52B3" w:rsidP="00850101">
            <w:pPr>
              <w:jc w:val="center"/>
            </w:pPr>
            <w:r>
              <w:t>Ежеквартально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Без финансирования</w:t>
            </w:r>
          </w:p>
        </w:tc>
      </w:tr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Default="001B52B3" w:rsidP="00850101">
            <w:r>
              <w:t>Проводить рейды по обеспечению правопорядка и профилактики в местах массового отдыха.</w:t>
            </w:r>
          </w:p>
          <w:p w:rsidR="001B52B3" w:rsidRDefault="001B52B3" w:rsidP="00850101"/>
        </w:tc>
        <w:tc>
          <w:tcPr>
            <w:tcW w:w="2148" w:type="dxa"/>
          </w:tcPr>
          <w:p w:rsidR="001B52B3" w:rsidRDefault="001B52B3" w:rsidP="00850101">
            <w:pPr>
              <w:jc w:val="center"/>
            </w:pPr>
            <w:r>
              <w:t>Специалист</w:t>
            </w:r>
            <w:r w:rsidRPr="006864DA">
              <w:t xml:space="preserve"> </w:t>
            </w:r>
            <w:r w:rsidRPr="006E0D41">
              <w:rPr>
                <w:lang w:val="en-US"/>
              </w:rPr>
              <w:t>II</w:t>
            </w:r>
            <w:r>
              <w:t xml:space="preserve"> категории по работе с молодежью, атаман.</w:t>
            </w:r>
          </w:p>
        </w:tc>
        <w:tc>
          <w:tcPr>
            <w:tcW w:w="2016" w:type="dxa"/>
          </w:tcPr>
          <w:p w:rsidR="001B52B3" w:rsidRDefault="001B52B3" w:rsidP="00850101">
            <w:pPr>
              <w:jc w:val="center"/>
            </w:pPr>
            <w:r>
              <w:t>Постоянно в период проведения мероприятий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Без финансирования</w:t>
            </w:r>
          </w:p>
        </w:tc>
      </w:tr>
      <w:tr w:rsidR="001B52B3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Pr="006E0D41" w:rsidRDefault="001B52B3" w:rsidP="0085010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0D41">
              <w:rPr>
                <w:rFonts w:ascii="Times New Roman" w:hAnsi="Times New Roman" w:cs="Times New Roman"/>
                <w:sz w:val="24"/>
                <w:szCs w:val="24"/>
              </w:rPr>
              <w:t>Вести наблюдения за  парковкой   транспорта возле зданий школ, больниц, детского сада.</w:t>
            </w:r>
          </w:p>
          <w:p w:rsidR="001B52B3" w:rsidRPr="006E0D41" w:rsidRDefault="001B52B3" w:rsidP="0085010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</w:tcPr>
          <w:p w:rsidR="001B52B3" w:rsidRPr="006E0D41" w:rsidRDefault="001B52B3" w:rsidP="0085010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D41">
              <w:rPr>
                <w:rFonts w:ascii="Times New Roman" w:hAnsi="Times New Roman" w:cs="Times New Roman"/>
                <w:sz w:val="24"/>
                <w:szCs w:val="24"/>
              </w:rPr>
              <w:t>Атаман сельского поселения</w:t>
            </w:r>
          </w:p>
        </w:tc>
        <w:tc>
          <w:tcPr>
            <w:tcW w:w="2016" w:type="dxa"/>
          </w:tcPr>
          <w:p w:rsidR="001B52B3" w:rsidRPr="006E0D41" w:rsidRDefault="001B52B3" w:rsidP="0085010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D41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86" w:type="dxa"/>
          </w:tcPr>
          <w:p w:rsidR="001B52B3" w:rsidRDefault="001B52B3" w:rsidP="00850101">
            <w:pPr>
              <w:jc w:val="center"/>
            </w:pPr>
            <w:r>
              <w:t>Без финансирования</w:t>
            </w:r>
          </w:p>
        </w:tc>
      </w:tr>
      <w:tr w:rsidR="001B52B3" w:rsidRPr="006E0D41">
        <w:trPr>
          <w:jc w:val="center"/>
        </w:trPr>
        <w:tc>
          <w:tcPr>
            <w:tcW w:w="9571" w:type="dxa"/>
            <w:gridSpan w:val="5"/>
          </w:tcPr>
          <w:p w:rsidR="001B52B3" w:rsidRPr="006E0D41" w:rsidRDefault="001B52B3" w:rsidP="00850101">
            <w:pPr>
              <w:jc w:val="center"/>
              <w:rPr>
                <w:b/>
                <w:bCs/>
              </w:rPr>
            </w:pPr>
            <w:r w:rsidRPr="006E0D41">
              <w:rPr>
                <w:b/>
                <w:bCs/>
                <w:lang w:val="en-US"/>
              </w:rPr>
              <w:t>II</w:t>
            </w:r>
            <w:r w:rsidRPr="006E0D41">
              <w:rPr>
                <w:b/>
                <w:bCs/>
              </w:rPr>
              <w:t>. Организационно-технические мероприятия</w:t>
            </w:r>
          </w:p>
        </w:tc>
      </w:tr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Default="001B52B3" w:rsidP="00850101">
            <w:r>
              <w:t>Проведение учебных тренировок с персоналом учреждений культуры и образования поселения по вопросам предупреждения террористических актов и правилам поведения при их возникновении.</w:t>
            </w:r>
          </w:p>
          <w:p w:rsidR="001B52B3" w:rsidRPr="00DE7AC7" w:rsidRDefault="001B52B3" w:rsidP="00850101"/>
        </w:tc>
        <w:tc>
          <w:tcPr>
            <w:tcW w:w="2148" w:type="dxa"/>
          </w:tcPr>
          <w:p w:rsidR="001B52B3" w:rsidRPr="00DE7AC7" w:rsidRDefault="001B52B3" w:rsidP="00850101">
            <w:pPr>
              <w:jc w:val="center"/>
            </w:pPr>
            <w:r>
              <w:t xml:space="preserve">Специалист </w:t>
            </w:r>
            <w:r w:rsidRPr="006E0D41">
              <w:rPr>
                <w:lang w:val="en-US"/>
              </w:rPr>
              <w:t>II</w:t>
            </w:r>
            <w:r>
              <w:t xml:space="preserve"> категории по вопросам пожарной безопасности, ГО и ЧС поселения, руководители объектов</w:t>
            </w:r>
          </w:p>
        </w:tc>
        <w:tc>
          <w:tcPr>
            <w:tcW w:w="2016" w:type="dxa"/>
          </w:tcPr>
          <w:p w:rsidR="001B52B3" w:rsidRPr="00DE7AC7" w:rsidRDefault="001B52B3" w:rsidP="00850101">
            <w:pPr>
              <w:jc w:val="center"/>
            </w:pPr>
            <w:r>
              <w:t>Ежеквартально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Без финансирования</w:t>
            </w:r>
          </w:p>
        </w:tc>
      </w:tr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Default="001B52B3" w:rsidP="00850101">
            <w:r>
              <w:t>Проведение комплексных обследований потенциально опасных объектов, объектов (ВНС) соцкультбыта, пустующих домов на территории сельского поселения</w:t>
            </w:r>
          </w:p>
          <w:p w:rsidR="001B52B3" w:rsidRPr="00DE7AC7" w:rsidRDefault="001B52B3" w:rsidP="00850101"/>
        </w:tc>
        <w:tc>
          <w:tcPr>
            <w:tcW w:w="2148" w:type="dxa"/>
          </w:tcPr>
          <w:p w:rsidR="001B52B3" w:rsidRPr="00DE7AC7" w:rsidRDefault="001B52B3" w:rsidP="00850101">
            <w:pPr>
              <w:jc w:val="center"/>
            </w:pPr>
            <w:r>
              <w:t xml:space="preserve">Заместитель Главы поселения, руководители объектов, участковый (по согласованию)  </w:t>
            </w:r>
          </w:p>
        </w:tc>
        <w:tc>
          <w:tcPr>
            <w:tcW w:w="2016" w:type="dxa"/>
          </w:tcPr>
          <w:p w:rsidR="001B52B3" w:rsidRPr="00DE7AC7" w:rsidRDefault="001B52B3" w:rsidP="00850101">
            <w:pPr>
              <w:jc w:val="center"/>
            </w:pPr>
            <w:r>
              <w:t xml:space="preserve">Ежеквартально 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Без финансирования</w:t>
            </w:r>
          </w:p>
        </w:tc>
      </w:tr>
      <w:tr w:rsidR="001B52B3" w:rsidRPr="006E0D41">
        <w:trPr>
          <w:jc w:val="center"/>
        </w:trPr>
        <w:tc>
          <w:tcPr>
            <w:tcW w:w="9571" w:type="dxa"/>
            <w:gridSpan w:val="5"/>
          </w:tcPr>
          <w:p w:rsidR="001B52B3" w:rsidRPr="006E0D41" w:rsidRDefault="001B52B3" w:rsidP="00850101">
            <w:pPr>
              <w:jc w:val="center"/>
              <w:rPr>
                <w:b/>
                <w:bCs/>
              </w:rPr>
            </w:pPr>
            <w:r w:rsidRPr="006E0D41">
              <w:rPr>
                <w:b/>
                <w:bCs/>
                <w:lang w:val="en-US"/>
              </w:rPr>
              <w:t>III</w:t>
            </w:r>
            <w:r w:rsidRPr="006E0D41">
              <w:rPr>
                <w:b/>
                <w:bCs/>
              </w:rPr>
              <w:t>. Усиление антитеррористической защищенности объектов социальной сферы</w:t>
            </w:r>
          </w:p>
        </w:tc>
      </w:tr>
      <w:tr w:rsidR="001B52B3" w:rsidRPr="00DE7AC7">
        <w:trPr>
          <w:gridAfter w:val="1"/>
          <w:wAfter w:w="183" w:type="dxa"/>
          <w:jc w:val="center"/>
        </w:trPr>
        <w:tc>
          <w:tcPr>
            <w:tcW w:w="3138" w:type="dxa"/>
          </w:tcPr>
          <w:p w:rsidR="001B52B3" w:rsidRDefault="001B52B3" w:rsidP="00850101">
            <w:r>
              <w:t>Установка кнопок тревожной сигнализации в учреждениях культуры, администрации поселения.</w:t>
            </w:r>
          </w:p>
          <w:p w:rsidR="001B52B3" w:rsidRPr="00DE7AC7" w:rsidRDefault="001B52B3" w:rsidP="00850101"/>
        </w:tc>
        <w:tc>
          <w:tcPr>
            <w:tcW w:w="2148" w:type="dxa"/>
          </w:tcPr>
          <w:p w:rsidR="001B52B3" w:rsidRPr="00DE7AC7" w:rsidRDefault="001B52B3" w:rsidP="00850101">
            <w:pPr>
              <w:jc w:val="center"/>
            </w:pPr>
            <w:r>
              <w:t>Заместитель Главы поселения, руководители объектов</w:t>
            </w:r>
          </w:p>
        </w:tc>
        <w:tc>
          <w:tcPr>
            <w:tcW w:w="2016" w:type="dxa"/>
          </w:tcPr>
          <w:p w:rsidR="001B52B3" w:rsidRPr="00DE7AC7" w:rsidRDefault="001B52B3" w:rsidP="00850101">
            <w:pPr>
              <w:jc w:val="center"/>
            </w:pPr>
            <w:r>
              <w:t>2011-2013 гг.</w:t>
            </w:r>
          </w:p>
        </w:tc>
        <w:tc>
          <w:tcPr>
            <w:tcW w:w="2086" w:type="dxa"/>
          </w:tcPr>
          <w:p w:rsidR="001B52B3" w:rsidRPr="00DE7AC7" w:rsidRDefault="001B52B3" w:rsidP="00850101">
            <w:pPr>
              <w:jc w:val="center"/>
            </w:pPr>
            <w:r>
              <w:t>10 тыс.</w:t>
            </w:r>
          </w:p>
        </w:tc>
      </w:tr>
    </w:tbl>
    <w:p w:rsidR="001B52B3" w:rsidRDefault="001B52B3"/>
    <w:p w:rsidR="001B52B3" w:rsidRPr="001A6EE0" w:rsidRDefault="001B52B3" w:rsidP="001A6EE0"/>
    <w:p w:rsidR="001B52B3" w:rsidRPr="001A6EE0" w:rsidRDefault="001B52B3" w:rsidP="001A6EE0"/>
    <w:p w:rsidR="001B52B3" w:rsidRPr="001A6EE0" w:rsidRDefault="001B52B3" w:rsidP="001A6EE0"/>
    <w:p w:rsidR="001B52B3" w:rsidRPr="001A6EE0" w:rsidRDefault="001B52B3" w:rsidP="001A6EE0"/>
    <w:p w:rsidR="001B52B3" w:rsidRPr="001A6EE0" w:rsidRDefault="001B52B3" w:rsidP="001A6EE0"/>
    <w:p w:rsidR="001B52B3" w:rsidRPr="001A6EE0" w:rsidRDefault="001B52B3" w:rsidP="001A6EE0"/>
    <w:p w:rsidR="001B52B3" w:rsidRPr="001A6EE0" w:rsidRDefault="001B52B3" w:rsidP="001A6EE0"/>
    <w:p w:rsidR="001B52B3" w:rsidRDefault="001B52B3" w:rsidP="001A6EE0"/>
    <w:p w:rsidR="001B52B3" w:rsidRDefault="001B52B3" w:rsidP="001A6EE0"/>
    <w:p w:rsidR="001B52B3" w:rsidRDefault="001B52B3" w:rsidP="001A6EE0">
      <w:pPr>
        <w:ind w:firstLine="708"/>
      </w:pPr>
      <w:r>
        <w:t>Ведущий специалист</w:t>
      </w:r>
    </w:p>
    <w:p w:rsidR="001B52B3" w:rsidRPr="001A6EE0" w:rsidRDefault="001B52B3" w:rsidP="001A6EE0">
      <w:pPr>
        <w:ind w:firstLine="708"/>
      </w:pPr>
      <w:r>
        <w:t>п</w:t>
      </w:r>
      <w:bookmarkStart w:id="0" w:name="_GoBack"/>
      <w:bookmarkEnd w:id="0"/>
      <w:r>
        <w:t>о делопроизводству и  архивной работе                              Н.Л.Мусихина</w:t>
      </w:r>
    </w:p>
    <w:sectPr w:rsidR="001B52B3" w:rsidRPr="001A6EE0" w:rsidSect="00320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32417"/>
    <w:multiLevelType w:val="hybridMultilevel"/>
    <w:tmpl w:val="4A6C7CB0"/>
    <w:lvl w:ilvl="0" w:tplc="0BBA4ED8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5100"/>
    <w:rsid w:val="000B028C"/>
    <w:rsid w:val="001A6EE0"/>
    <w:rsid w:val="001B52B3"/>
    <w:rsid w:val="00262EC7"/>
    <w:rsid w:val="00292DC0"/>
    <w:rsid w:val="00320C62"/>
    <w:rsid w:val="003F4631"/>
    <w:rsid w:val="004C594E"/>
    <w:rsid w:val="00551BBA"/>
    <w:rsid w:val="00570E94"/>
    <w:rsid w:val="00615100"/>
    <w:rsid w:val="006864DA"/>
    <w:rsid w:val="006E0D41"/>
    <w:rsid w:val="00756BD6"/>
    <w:rsid w:val="007C64EE"/>
    <w:rsid w:val="007F32D2"/>
    <w:rsid w:val="007F6DFF"/>
    <w:rsid w:val="00850101"/>
    <w:rsid w:val="00A13BC9"/>
    <w:rsid w:val="00AA4469"/>
    <w:rsid w:val="00BB03C1"/>
    <w:rsid w:val="00CC13DB"/>
    <w:rsid w:val="00CE27D1"/>
    <w:rsid w:val="00DE7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4E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C64E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C13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70E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0E9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8</Pages>
  <Words>1885</Words>
  <Characters>10746</Characters>
  <Application>Microsoft Office Outlook</Application>
  <DocSecurity>0</DocSecurity>
  <Lines>0</Lines>
  <Paragraphs>0</Paragraphs>
  <ScaleCrop>false</ScaleCrop>
  <Company>Керчикское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User1</cp:lastModifiedBy>
  <cp:revision>8</cp:revision>
  <cp:lastPrinted>2013-04-01T04:50:00Z</cp:lastPrinted>
  <dcterms:created xsi:type="dcterms:W3CDTF">2013-03-29T06:39:00Z</dcterms:created>
  <dcterms:modified xsi:type="dcterms:W3CDTF">2013-04-12T04:32:00Z</dcterms:modified>
</cp:coreProperties>
</file>