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04A" w:rsidRDefault="008B204A" w:rsidP="008032FB">
      <w:pPr>
        <w:spacing w:line="240" w:lineRule="auto"/>
        <w:ind w:left="6720"/>
        <w:jc w:val="center"/>
        <w:rPr>
          <w:rFonts w:ascii="Times New Roman" w:hAnsi="Times New Roman"/>
          <w:sz w:val="28"/>
          <w:szCs w:val="28"/>
        </w:rPr>
      </w:pPr>
    </w:p>
    <w:p w:rsidR="008B204A" w:rsidRPr="00E12EA0" w:rsidRDefault="008B204A" w:rsidP="00F55AB6">
      <w:pPr>
        <w:spacing w:after="0" w:line="240" w:lineRule="auto"/>
        <w:jc w:val="center"/>
        <w:rPr>
          <w:rFonts w:ascii="Times New Roman" w:hAnsi="Times New Roman"/>
          <w:sz w:val="28"/>
          <w:szCs w:val="28"/>
        </w:rPr>
      </w:pPr>
      <w:r w:rsidRPr="00E12EA0">
        <w:rPr>
          <w:rFonts w:ascii="Times New Roman" w:hAnsi="Times New Roman"/>
          <w:sz w:val="28"/>
          <w:szCs w:val="28"/>
        </w:rPr>
        <w:t>РОСТОВСКАЯ ОБЛАСТЬ</w:t>
      </w:r>
    </w:p>
    <w:p w:rsidR="008B204A" w:rsidRPr="00E12EA0" w:rsidRDefault="008B204A" w:rsidP="00F55AB6">
      <w:pPr>
        <w:spacing w:after="0" w:line="240" w:lineRule="auto"/>
        <w:jc w:val="center"/>
        <w:rPr>
          <w:rFonts w:ascii="Times New Roman" w:hAnsi="Times New Roman"/>
          <w:sz w:val="28"/>
          <w:szCs w:val="28"/>
        </w:rPr>
      </w:pPr>
      <w:r w:rsidRPr="00E12EA0">
        <w:rPr>
          <w:rFonts w:ascii="Times New Roman" w:hAnsi="Times New Roman"/>
          <w:sz w:val="28"/>
          <w:szCs w:val="28"/>
        </w:rPr>
        <w:t>ОКТЯБРЬСКИЙ РАЙОН</w:t>
      </w:r>
    </w:p>
    <w:p w:rsidR="008B204A" w:rsidRPr="00E12EA0" w:rsidRDefault="008B204A" w:rsidP="00F55AB6">
      <w:pPr>
        <w:spacing w:after="0" w:line="240" w:lineRule="auto"/>
        <w:jc w:val="center"/>
        <w:rPr>
          <w:rFonts w:ascii="Times New Roman" w:hAnsi="Times New Roman"/>
          <w:sz w:val="28"/>
          <w:szCs w:val="28"/>
        </w:rPr>
      </w:pPr>
      <w:r w:rsidRPr="00E12EA0">
        <w:rPr>
          <w:rFonts w:ascii="Times New Roman" w:hAnsi="Times New Roman"/>
          <w:sz w:val="28"/>
          <w:szCs w:val="28"/>
        </w:rPr>
        <w:t>МУНИЦИПАЛЬНОЕ ОБРАЗОВАНИЕ</w:t>
      </w:r>
    </w:p>
    <w:p w:rsidR="008B204A" w:rsidRPr="00E12EA0" w:rsidRDefault="008B204A" w:rsidP="00F55AB6">
      <w:pPr>
        <w:spacing w:after="0" w:line="240" w:lineRule="auto"/>
        <w:jc w:val="center"/>
        <w:rPr>
          <w:rFonts w:ascii="Times New Roman" w:hAnsi="Times New Roman"/>
          <w:sz w:val="28"/>
          <w:szCs w:val="28"/>
        </w:rPr>
      </w:pPr>
      <w:r w:rsidRPr="00E12EA0">
        <w:rPr>
          <w:rFonts w:ascii="Times New Roman" w:hAnsi="Times New Roman"/>
          <w:sz w:val="28"/>
          <w:szCs w:val="28"/>
        </w:rPr>
        <w:t>«КЕРЧИКСКОЕ СЕЛЬСКОЕ ПОСЕЛЕНИЕ»</w:t>
      </w:r>
    </w:p>
    <w:p w:rsidR="008B204A" w:rsidRPr="00E12EA0" w:rsidRDefault="008B204A" w:rsidP="00F55AB6">
      <w:pPr>
        <w:spacing w:after="0" w:line="240" w:lineRule="auto"/>
        <w:jc w:val="center"/>
        <w:rPr>
          <w:rFonts w:ascii="Times New Roman" w:hAnsi="Times New Roman"/>
          <w:sz w:val="28"/>
          <w:szCs w:val="28"/>
        </w:rPr>
      </w:pPr>
    </w:p>
    <w:p w:rsidR="008B204A" w:rsidRPr="00E12EA0" w:rsidRDefault="008B204A" w:rsidP="00F55AB6">
      <w:pPr>
        <w:spacing w:after="0" w:line="240" w:lineRule="auto"/>
        <w:jc w:val="center"/>
        <w:outlineLvl w:val="0"/>
        <w:rPr>
          <w:rFonts w:ascii="Times New Roman" w:hAnsi="Times New Roman"/>
          <w:sz w:val="28"/>
          <w:szCs w:val="28"/>
        </w:rPr>
      </w:pPr>
      <w:r w:rsidRPr="00E12EA0">
        <w:rPr>
          <w:rFonts w:ascii="Times New Roman" w:hAnsi="Times New Roman"/>
          <w:sz w:val="28"/>
          <w:szCs w:val="28"/>
        </w:rPr>
        <w:t>СОБРАНИЕ ДЕПУТАТОВ КЕРЧИКСКОГО СЕЛЬСКОГО ПОСЕЛЕНИЯ</w:t>
      </w:r>
    </w:p>
    <w:p w:rsidR="008B204A" w:rsidRPr="00E12EA0" w:rsidRDefault="008B204A" w:rsidP="00F55AB6">
      <w:pPr>
        <w:spacing w:after="0" w:line="240" w:lineRule="auto"/>
        <w:jc w:val="center"/>
        <w:rPr>
          <w:rFonts w:ascii="Times New Roman" w:hAnsi="Times New Roman"/>
          <w:sz w:val="28"/>
          <w:szCs w:val="28"/>
        </w:rPr>
      </w:pPr>
    </w:p>
    <w:p w:rsidR="008B204A" w:rsidRPr="00E12EA0" w:rsidRDefault="008B204A" w:rsidP="00F55AB6">
      <w:pPr>
        <w:spacing w:after="0" w:line="240" w:lineRule="auto"/>
        <w:jc w:val="center"/>
        <w:outlineLvl w:val="0"/>
        <w:rPr>
          <w:rFonts w:ascii="Times New Roman" w:hAnsi="Times New Roman"/>
          <w:sz w:val="28"/>
          <w:szCs w:val="28"/>
        </w:rPr>
      </w:pPr>
      <w:r w:rsidRPr="00E12EA0">
        <w:rPr>
          <w:rFonts w:ascii="Times New Roman" w:hAnsi="Times New Roman"/>
          <w:sz w:val="28"/>
          <w:szCs w:val="28"/>
        </w:rPr>
        <w:t>РЕШЕНИЕ</w:t>
      </w:r>
    </w:p>
    <w:p w:rsidR="008B204A" w:rsidRPr="00E12EA0" w:rsidRDefault="008B204A" w:rsidP="00F55AB6">
      <w:pPr>
        <w:spacing w:after="0" w:line="240" w:lineRule="auto"/>
        <w:jc w:val="center"/>
        <w:rPr>
          <w:rFonts w:ascii="Times New Roman" w:hAnsi="Times New Roman"/>
          <w:sz w:val="28"/>
          <w:szCs w:val="28"/>
        </w:rPr>
      </w:pPr>
    </w:p>
    <w:p w:rsidR="008B204A" w:rsidRPr="00E12EA0" w:rsidRDefault="008B204A" w:rsidP="00F55AB6">
      <w:pPr>
        <w:spacing w:after="0" w:line="240" w:lineRule="auto"/>
        <w:ind w:right="-6"/>
        <w:jc w:val="center"/>
        <w:rPr>
          <w:rFonts w:ascii="Times New Roman" w:hAnsi="Times New Roman"/>
          <w:b/>
          <w:sz w:val="28"/>
          <w:szCs w:val="28"/>
        </w:rPr>
      </w:pPr>
      <w:r w:rsidRPr="00E12EA0">
        <w:rPr>
          <w:rFonts w:ascii="Times New Roman" w:hAnsi="Times New Roman"/>
          <w:b/>
          <w:sz w:val="28"/>
          <w:szCs w:val="28"/>
        </w:rPr>
        <w:t>О внесении изменений и дополнений в Устав муниципального образования «Керчикское сельское поселение»</w:t>
      </w:r>
    </w:p>
    <w:p w:rsidR="008B204A" w:rsidRPr="00E12EA0" w:rsidRDefault="008B204A" w:rsidP="00F55AB6">
      <w:pPr>
        <w:spacing w:after="0" w:line="240" w:lineRule="auto"/>
        <w:jc w:val="center"/>
        <w:rPr>
          <w:rFonts w:ascii="Times New Roman" w:hAnsi="Times New Roman"/>
          <w:sz w:val="28"/>
          <w:szCs w:val="28"/>
        </w:rPr>
      </w:pPr>
    </w:p>
    <w:tbl>
      <w:tblPr>
        <w:tblW w:w="0" w:type="auto"/>
        <w:tblLook w:val="01E0"/>
      </w:tblPr>
      <w:tblGrid>
        <w:gridCol w:w="3284"/>
        <w:gridCol w:w="2944"/>
        <w:gridCol w:w="3600"/>
      </w:tblGrid>
      <w:tr w:rsidR="008B204A" w:rsidRPr="00E12EA0" w:rsidTr="005B52EE">
        <w:tc>
          <w:tcPr>
            <w:tcW w:w="3284" w:type="dxa"/>
          </w:tcPr>
          <w:p w:rsidR="008B204A" w:rsidRPr="00E12EA0" w:rsidRDefault="008B204A" w:rsidP="00F55AB6">
            <w:pPr>
              <w:spacing w:after="0" w:line="240" w:lineRule="auto"/>
              <w:jc w:val="center"/>
              <w:rPr>
                <w:rFonts w:ascii="Times New Roman" w:hAnsi="Times New Roman"/>
                <w:sz w:val="28"/>
                <w:szCs w:val="28"/>
              </w:rPr>
            </w:pPr>
            <w:r w:rsidRPr="00E12EA0">
              <w:rPr>
                <w:rFonts w:ascii="Times New Roman" w:hAnsi="Times New Roman"/>
                <w:sz w:val="28"/>
                <w:szCs w:val="28"/>
              </w:rPr>
              <w:t>Принято</w:t>
            </w:r>
          </w:p>
          <w:p w:rsidR="008B204A" w:rsidRPr="00E12EA0" w:rsidRDefault="008B204A" w:rsidP="00F55AB6">
            <w:pPr>
              <w:spacing w:after="0" w:line="240" w:lineRule="auto"/>
              <w:jc w:val="center"/>
              <w:rPr>
                <w:rFonts w:ascii="Times New Roman" w:hAnsi="Times New Roman"/>
                <w:sz w:val="28"/>
                <w:szCs w:val="28"/>
              </w:rPr>
            </w:pPr>
            <w:r w:rsidRPr="00E12EA0">
              <w:rPr>
                <w:rFonts w:ascii="Times New Roman" w:hAnsi="Times New Roman"/>
                <w:sz w:val="28"/>
                <w:szCs w:val="28"/>
              </w:rPr>
              <w:t>Собранием депутатов</w:t>
            </w:r>
          </w:p>
        </w:tc>
        <w:tc>
          <w:tcPr>
            <w:tcW w:w="2944" w:type="dxa"/>
          </w:tcPr>
          <w:p w:rsidR="008B204A" w:rsidRDefault="008B204A" w:rsidP="00F55AB6">
            <w:pPr>
              <w:spacing w:after="0" w:line="240" w:lineRule="auto"/>
              <w:jc w:val="center"/>
              <w:rPr>
                <w:rFonts w:ascii="Times New Roman" w:hAnsi="Times New Roman"/>
                <w:sz w:val="28"/>
                <w:szCs w:val="28"/>
              </w:rPr>
            </w:pPr>
          </w:p>
          <w:p w:rsidR="008B204A" w:rsidRPr="00E12EA0" w:rsidRDefault="008B204A" w:rsidP="00F55AB6">
            <w:pPr>
              <w:spacing w:after="0" w:line="240" w:lineRule="auto"/>
              <w:jc w:val="center"/>
              <w:rPr>
                <w:rFonts w:ascii="Times New Roman" w:hAnsi="Times New Roman"/>
                <w:sz w:val="28"/>
                <w:szCs w:val="28"/>
              </w:rPr>
            </w:pPr>
            <w:r>
              <w:rPr>
                <w:rFonts w:ascii="Times New Roman" w:hAnsi="Times New Roman"/>
                <w:sz w:val="28"/>
                <w:szCs w:val="28"/>
              </w:rPr>
              <w:t>№ 77</w:t>
            </w:r>
          </w:p>
        </w:tc>
        <w:tc>
          <w:tcPr>
            <w:tcW w:w="3600" w:type="dxa"/>
          </w:tcPr>
          <w:p w:rsidR="008B204A" w:rsidRPr="00E12EA0" w:rsidRDefault="008B204A" w:rsidP="00F55AB6">
            <w:pPr>
              <w:spacing w:after="0" w:line="240" w:lineRule="auto"/>
              <w:jc w:val="center"/>
              <w:rPr>
                <w:rFonts w:ascii="Times New Roman" w:hAnsi="Times New Roman"/>
                <w:sz w:val="28"/>
                <w:szCs w:val="28"/>
              </w:rPr>
            </w:pPr>
          </w:p>
          <w:p w:rsidR="008B204A" w:rsidRPr="00E12EA0" w:rsidRDefault="008B204A" w:rsidP="00F55AB6">
            <w:pPr>
              <w:spacing w:after="0" w:line="240" w:lineRule="auto"/>
              <w:jc w:val="center"/>
              <w:rPr>
                <w:rFonts w:ascii="Times New Roman" w:hAnsi="Times New Roman"/>
                <w:sz w:val="28"/>
                <w:szCs w:val="28"/>
              </w:rPr>
            </w:pPr>
            <w:r>
              <w:rPr>
                <w:rFonts w:ascii="Times New Roman" w:hAnsi="Times New Roman"/>
                <w:sz w:val="28"/>
                <w:szCs w:val="28"/>
              </w:rPr>
              <w:t xml:space="preserve">24 февраля </w:t>
            </w:r>
            <w:r w:rsidRPr="00E12EA0">
              <w:rPr>
                <w:rFonts w:ascii="Times New Roman" w:hAnsi="Times New Roman"/>
                <w:sz w:val="28"/>
                <w:szCs w:val="28"/>
              </w:rPr>
              <w:t xml:space="preserve"> 2015 года</w:t>
            </w:r>
          </w:p>
        </w:tc>
      </w:tr>
    </w:tbl>
    <w:p w:rsidR="008B204A" w:rsidRPr="00E12EA0" w:rsidRDefault="008B204A" w:rsidP="00F55AB6">
      <w:pPr>
        <w:spacing w:after="0" w:line="240" w:lineRule="auto"/>
        <w:rPr>
          <w:rFonts w:ascii="Times New Roman" w:hAnsi="Times New Roman"/>
          <w:sz w:val="28"/>
          <w:szCs w:val="28"/>
        </w:rPr>
      </w:pPr>
    </w:p>
    <w:p w:rsidR="008B204A" w:rsidRPr="00E12EA0" w:rsidRDefault="008B204A" w:rsidP="00F55AB6">
      <w:pPr>
        <w:spacing w:after="0" w:line="240" w:lineRule="auto"/>
        <w:ind w:firstLine="708"/>
        <w:jc w:val="both"/>
        <w:rPr>
          <w:rFonts w:ascii="Times New Roman" w:hAnsi="Times New Roman"/>
          <w:sz w:val="28"/>
          <w:szCs w:val="28"/>
        </w:rPr>
      </w:pPr>
      <w:r w:rsidRPr="00E12EA0">
        <w:rPr>
          <w:rFonts w:ascii="Times New Roman" w:hAnsi="Times New Roman"/>
          <w:sz w:val="28"/>
          <w:szCs w:val="28"/>
        </w:rPr>
        <w:t>В целях приведения Устава муниципального образования «Керчикское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w:t>
      </w:r>
      <w:bookmarkStart w:id="0" w:name="_GoBack"/>
      <w:bookmarkEnd w:id="0"/>
      <w:r w:rsidRPr="00E12EA0">
        <w:rPr>
          <w:rFonts w:ascii="Times New Roman" w:hAnsi="Times New Roman"/>
          <w:sz w:val="28"/>
          <w:szCs w:val="28"/>
        </w:rPr>
        <w:t>ципального образования «Керчикское сельское поселение» Собрание депутатов Керчикского сельского поселения</w:t>
      </w:r>
    </w:p>
    <w:p w:rsidR="008B204A" w:rsidRPr="00E12EA0" w:rsidRDefault="008B204A" w:rsidP="00F55AB6">
      <w:pPr>
        <w:spacing w:after="0" w:line="240" w:lineRule="auto"/>
        <w:jc w:val="both"/>
        <w:rPr>
          <w:rFonts w:ascii="Times New Roman" w:hAnsi="Times New Roman"/>
          <w:sz w:val="28"/>
          <w:szCs w:val="28"/>
        </w:rPr>
      </w:pPr>
    </w:p>
    <w:p w:rsidR="008B204A" w:rsidRPr="00E12EA0" w:rsidRDefault="008B204A" w:rsidP="00F55AB6">
      <w:pPr>
        <w:spacing w:after="0" w:line="240" w:lineRule="auto"/>
        <w:ind w:firstLine="709"/>
        <w:jc w:val="center"/>
        <w:outlineLvl w:val="0"/>
        <w:rPr>
          <w:rFonts w:ascii="Times New Roman" w:hAnsi="Times New Roman"/>
          <w:sz w:val="28"/>
          <w:szCs w:val="28"/>
        </w:rPr>
      </w:pPr>
      <w:r w:rsidRPr="00E12EA0">
        <w:rPr>
          <w:rFonts w:ascii="Times New Roman" w:hAnsi="Times New Roman"/>
          <w:sz w:val="28"/>
          <w:szCs w:val="28"/>
        </w:rPr>
        <w:t>РЕШИЛО:</w:t>
      </w:r>
    </w:p>
    <w:p w:rsidR="008B204A" w:rsidRPr="00E12EA0" w:rsidRDefault="008B204A" w:rsidP="00F55AB6">
      <w:pPr>
        <w:spacing w:after="0" w:line="240" w:lineRule="auto"/>
        <w:ind w:firstLine="709"/>
        <w:jc w:val="both"/>
        <w:rPr>
          <w:rFonts w:ascii="Times New Roman" w:hAnsi="Times New Roman"/>
          <w:sz w:val="28"/>
          <w:szCs w:val="28"/>
        </w:rPr>
      </w:pPr>
    </w:p>
    <w:p w:rsidR="008B204A" w:rsidRPr="00E12EA0" w:rsidRDefault="008B204A" w:rsidP="00F55AB6">
      <w:pPr>
        <w:spacing w:after="0" w:line="240" w:lineRule="auto"/>
        <w:ind w:firstLine="709"/>
        <w:jc w:val="both"/>
        <w:rPr>
          <w:rFonts w:ascii="Times New Roman" w:hAnsi="Times New Roman"/>
          <w:sz w:val="28"/>
          <w:szCs w:val="28"/>
        </w:rPr>
      </w:pPr>
      <w:r w:rsidRPr="00E12EA0">
        <w:rPr>
          <w:rFonts w:ascii="Times New Roman" w:hAnsi="Times New Roman"/>
          <w:sz w:val="28"/>
          <w:szCs w:val="28"/>
        </w:rPr>
        <w:t>1. Внести в Устав муниципального образования «Керчикское сельское поселение» следующие изменения:</w:t>
      </w:r>
    </w:p>
    <w:p w:rsidR="008B204A" w:rsidRPr="00E12EA0" w:rsidRDefault="008B204A" w:rsidP="00EA30C9">
      <w:pPr>
        <w:numPr>
          <w:ilvl w:val="0"/>
          <w:numId w:val="7"/>
        </w:numPr>
        <w:spacing w:after="0" w:line="240" w:lineRule="atLeast"/>
        <w:jc w:val="both"/>
        <w:rPr>
          <w:rFonts w:ascii="Times New Roman" w:hAnsi="Times New Roman"/>
          <w:b/>
          <w:sz w:val="28"/>
          <w:szCs w:val="28"/>
        </w:rPr>
      </w:pPr>
      <w:r w:rsidRPr="00E12EA0">
        <w:rPr>
          <w:rFonts w:ascii="Times New Roman" w:hAnsi="Times New Roman"/>
          <w:b/>
          <w:sz w:val="28"/>
          <w:szCs w:val="28"/>
        </w:rPr>
        <w:t>пункт 1 статьи 2 изложить в следующей редакции:</w:t>
      </w:r>
    </w:p>
    <w:p w:rsidR="008B204A" w:rsidRPr="00E12EA0" w:rsidRDefault="008B204A" w:rsidP="004C70CE">
      <w:pPr>
        <w:pStyle w:val="ListParagraph"/>
        <w:spacing w:after="0" w:line="240" w:lineRule="atLeast"/>
        <w:ind w:left="0" w:firstLine="709"/>
        <w:jc w:val="both"/>
        <w:rPr>
          <w:rFonts w:ascii="Times New Roman" w:hAnsi="Times New Roman"/>
          <w:sz w:val="28"/>
          <w:szCs w:val="28"/>
        </w:rPr>
      </w:pPr>
      <w:r w:rsidRPr="00E12EA0">
        <w:rPr>
          <w:rFonts w:ascii="Times New Roman" w:hAnsi="Times New Roman"/>
          <w:sz w:val="28"/>
          <w:szCs w:val="28"/>
        </w:rPr>
        <w:t>1. К вопросам местного значения Керчикского сельского поселения относятся: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составление и рассмотрение проекта бюджета Керчикского сельского поселения, утверждение и исполнение бюджета Керчикского сельского поселения, осуществление контроля за его исполнением, составление и утверждение  отчета об  исполнении данного бюджета;</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установление, изменение и отмена местных налогов и сборов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владение, пользование и распоряжение имуществом, находящимся в муниципальной собственности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организация в границах Керчикского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дорожная деятельность в отношении автомобильных дорог местного значения в границах населенных пунктов Керчикского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Керчикского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B204A" w:rsidRPr="00E12EA0" w:rsidRDefault="008B204A" w:rsidP="004C70CE">
      <w:pPr>
        <w:spacing w:after="0" w:line="240" w:lineRule="auto"/>
        <w:ind w:firstLine="770"/>
        <w:jc w:val="both"/>
        <w:rPr>
          <w:rFonts w:ascii="Times New Roman" w:hAnsi="Times New Roman"/>
          <w:sz w:val="28"/>
          <w:szCs w:val="28"/>
        </w:rPr>
      </w:pPr>
      <w:r w:rsidRPr="00E12EA0">
        <w:rPr>
          <w:rFonts w:ascii="Times New Roman" w:hAnsi="Times New Roman"/>
          <w:sz w:val="28"/>
          <w:szCs w:val="28"/>
        </w:rPr>
        <w:t>6) обеспечение проживающих в Керчикском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B204A" w:rsidRPr="00E12EA0" w:rsidRDefault="008B204A" w:rsidP="004C70CE">
      <w:pPr>
        <w:spacing w:after="0" w:line="240" w:lineRule="auto"/>
        <w:ind w:firstLine="770"/>
        <w:jc w:val="both"/>
        <w:rPr>
          <w:rFonts w:ascii="Times New Roman" w:hAnsi="Times New Roman"/>
          <w:sz w:val="28"/>
          <w:szCs w:val="28"/>
        </w:rPr>
      </w:pPr>
      <w:r w:rsidRPr="00E12EA0">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Керчикского сельского поселения;</w:t>
      </w:r>
    </w:p>
    <w:p w:rsidR="008B204A" w:rsidRPr="00E12EA0" w:rsidRDefault="008B204A" w:rsidP="004C70CE">
      <w:pPr>
        <w:spacing w:after="0" w:line="240" w:lineRule="auto"/>
        <w:ind w:firstLine="770"/>
        <w:jc w:val="both"/>
        <w:rPr>
          <w:rFonts w:ascii="Times New Roman" w:hAnsi="Times New Roman"/>
          <w:sz w:val="28"/>
          <w:szCs w:val="28"/>
        </w:rPr>
      </w:pPr>
      <w:r w:rsidRPr="00E12EA0">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Керчикского сельского поселения;</w:t>
      </w:r>
    </w:p>
    <w:p w:rsidR="008B204A" w:rsidRPr="00E12EA0" w:rsidRDefault="008B204A" w:rsidP="004C70CE">
      <w:pPr>
        <w:spacing w:after="0" w:line="240" w:lineRule="auto"/>
        <w:ind w:firstLine="770"/>
        <w:jc w:val="both"/>
        <w:rPr>
          <w:rFonts w:ascii="Times New Roman" w:hAnsi="Times New Roman"/>
          <w:sz w:val="28"/>
          <w:szCs w:val="28"/>
        </w:rPr>
      </w:pPr>
      <w:r w:rsidRPr="00E12EA0">
        <w:rPr>
          <w:rFonts w:ascii="Times New Roman" w:hAnsi="Times New Roman"/>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10) участие в предупреждении и ликвидации последствий чрезвычайных ситуаций в границах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11) обеспечение первичных мер пожарной безопасности в границах населенных пунктов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12) создание условий для обеспечения жителей Керчикского сельского поселения услугами связи, общественного питания, торговли и бытового обслуживания;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13) организация библиотечного обслуживания населения, комплектование и обеспечение сохранности библиотечных фондов библиотек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14) создание условий для организации досуга и обеспечения жителей Керчикского сельского поселения услугами организаций культуры;</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15) сохранение, использование и популяризация объектов культурного наследия (памятников истории и культуры), находящихся в собственности Керчикского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Керчикском сельском поселении;</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17) обеспечение условий для развития на территории Керчикского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18) создание условий для массового отдыха жителей Керчикского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19) формирование архивных фондов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20) организация сбора и вывоза бытовых отходов и мусора;</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21) утверждение правил благоустройства территории Керчикского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Керчикского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22) утверждение генеральных планов Керчикского сельского поселения, правил землепользования и застройки, утверждение подготовленной на основе генеральных планов Керчикского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Керчикского сельского поселения, утверждение местных нормативов градостроительного проектирования Керчикского сельского поселения, резервирование земель и изъятие, в том числе путем выкупа, земельных участков в границах Керчикского сельского поселения для муниципальных нужд, осуществление муниципального земельного контроля в границах Керчикского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Керчикского сельского поселения, изменение, аннулирование таких наименований, размещение информации в государственном адресном реестре;</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24) организация ритуальных услуг и содержание мест захоронения;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25) организация и осуществление мероприятий по территориальной обороне и гражданской обороне, защите населения и территории Керчикского сельского поселения от чрезвычайных ситуаций природного и техногенного характера;</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26) создание, содержание и организация деятельности аварийно-спасательных служб и (или) аварийно-спасательных формирований на территории 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27) осуществление мероприятий по обеспечению безопасности людей на водных объектах, охране их жизни и здоровья;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28) создание, развитие и обеспечение охраны лечебно-оздоровительных местностей и курортов местного значения на территории Керчикского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30) организация и осуществление мероприятий по работе с детьми и молодежью в Керчикском сельском поселении;</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32) осуществление муниципального лесного контроля;</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E12EA0">
        <w:rPr>
          <w:rFonts w:ascii="Times New Roman" w:hAnsi="Times New Roman"/>
          <w:sz w:val="28"/>
          <w:szCs w:val="28"/>
          <w:vertAlign w:val="superscript"/>
        </w:rPr>
        <w:t>1</w:t>
      </w:r>
      <w:r w:rsidRPr="00E12EA0">
        <w:rPr>
          <w:rFonts w:ascii="Times New Roman" w:hAnsi="Times New Roman"/>
          <w:sz w:val="28"/>
          <w:szCs w:val="28"/>
        </w:rPr>
        <w:t>, 31</w:t>
      </w:r>
      <w:r w:rsidRPr="00E12EA0">
        <w:rPr>
          <w:rFonts w:ascii="Times New Roman" w:hAnsi="Times New Roman"/>
          <w:sz w:val="28"/>
          <w:szCs w:val="28"/>
          <w:vertAlign w:val="superscript"/>
        </w:rPr>
        <w:t xml:space="preserve">3 </w:t>
      </w:r>
      <w:r w:rsidRPr="00E12EA0">
        <w:rPr>
          <w:rFonts w:ascii="Times New Roman" w:hAnsi="Times New Roman"/>
          <w:sz w:val="28"/>
          <w:szCs w:val="28"/>
        </w:rPr>
        <w:t>Федерального закона от 12 января 1996 года № 7-ФЗ «О некоммерческих организациях»;</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35) предоставление помещения для работы на обслуживаемом административном участке Керчикского сельского поселения сотруднику, замещающему должность участкового уполномоченного полиции;</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B204A" w:rsidRPr="00E12EA0"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37) обеспечение выполнения работ, необходимых для создания искусственных земельных участков для нужд Керчикского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8B204A" w:rsidRDefault="008B204A" w:rsidP="004C70C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38) осуществление мер по противодействию коррупции в границах </w:t>
      </w:r>
      <w:r>
        <w:rPr>
          <w:rFonts w:ascii="Times New Roman" w:hAnsi="Times New Roman"/>
          <w:sz w:val="28"/>
          <w:szCs w:val="28"/>
        </w:rPr>
        <w:t>Керчикского сельского поселения;</w:t>
      </w:r>
    </w:p>
    <w:p w:rsidR="008B204A" w:rsidRPr="00E12EA0" w:rsidRDefault="008B204A" w:rsidP="004C70CE">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39) </w:t>
      </w:r>
      <w:r w:rsidRPr="00D827D1">
        <w:rPr>
          <w:rFonts w:ascii="Times New Roman" w:hAnsi="Times New Roman"/>
          <w:sz w:val="28"/>
          <w:szCs w:val="28"/>
        </w:rPr>
        <w:t>участие в соответствии с Федеральным законом от 24.07.2007 года № 221-ФЗ «О государственном кадастре недвижимости» в выполнении комплексных кадастровых работ</w:t>
      </w:r>
      <w:r>
        <w:rPr>
          <w:rFonts w:ascii="Times New Roman" w:hAnsi="Times New Roman"/>
          <w:sz w:val="28"/>
          <w:szCs w:val="28"/>
        </w:rPr>
        <w:t>».</w:t>
      </w:r>
    </w:p>
    <w:p w:rsidR="008B204A" w:rsidRPr="00E12EA0" w:rsidRDefault="008B204A" w:rsidP="00FF48C4">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2) в статье 2:</w:t>
      </w:r>
    </w:p>
    <w:p w:rsidR="008B204A" w:rsidRPr="00E12EA0" w:rsidRDefault="008B204A" w:rsidP="00FF48C4">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абзац второй пункта 2 изложить в следующей редакции:</w:t>
      </w:r>
    </w:p>
    <w:p w:rsidR="008B204A" w:rsidRPr="00E12EA0" w:rsidRDefault="008B204A" w:rsidP="00425C6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Керчикского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Керчикского сельского поселения в соответствии с Бюджетным кодексом Российской Федерации.»;</w:t>
      </w:r>
    </w:p>
    <w:p w:rsidR="008B204A" w:rsidRPr="00E12EA0" w:rsidRDefault="008B204A" w:rsidP="00FF48C4">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дополнить пунктами 3-5 следующего содержания:</w:t>
      </w:r>
    </w:p>
    <w:p w:rsidR="008B204A" w:rsidRPr="00E12EA0" w:rsidRDefault="008B204A" w:rsidP="00FF48C4">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3. Соглашения, указанные в пункте 2 настоящей статьи, заключает Администрация Керчикского сельского поселения по инициативе главы Администрации Керчикского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района «Октябрьский район» и (или) нормативным правовым актом Собрания депутатов Октябрьского района.</w:t>
      </w:r>
    </w:p>
    <w:p w:rsidR="008B204A" w:rsidRPr="00E12EA0" w:rsidRDefault="008B204A" w:rsidP="00FF48C4">
      <w:pPr>
        <w:autoSpaceDE w:val="0"/>
        <w:autoSpaceDN w:val="0"/>
        <w:adjustRightInd w:val="0"/>
        <w:spacing w:after="0" w:line="240" w:lineRule="auto"/>
        <w:ind w:firstLine="708"/>
        <w:jc w:val="both"/>
        <w:rPr>
          <w:rFonts w:ascii="Times New Roman" w:hAnsi="Times New Roman"/>
          <w:bCs/>
          <w:sz w:val="28"/>
          <w:szCs w:val="28"/>
        </w:rPr>
      </w:pPr>
      <w:r w:rsidRPr="00E12EA0">
        <w:rPr>
          <w:rFonts w:ascii="Times New Roman" w:hAnsi="Times New Roman"/>
          <w:sz w:val="28"/>
          <w:szCs w:val="28"/>
        </w:rPr>
        <w:t xml:space="preserve">4. Соглашения, указанные в пункте 2 настоящей статьи, должны быть заключены до принятия бюджета Керчикского сельского поселения на очередной финансовый год </w:t>
      </w:r>
      <w:r w:rsidRPr="00E12EA0">
        <w:rPr>
          <w:rFonts w:ascii="Times New Roman" w:hAnsi="Times New Roman"/>
          <w:bCs/>
          <w:sz w:val="28"/>
          <w:szCs w:val="28"/>
        </w:rPr>
        <w:t>(очередной финансовый год и плановый период).</w:t>
      </w:r>
    </w:p>
    <w:p w:rsidR="008B204A" w:rsidRPr="00E12EA0" w:rsidRDefault="008B204A" w:rsidP="00FF48C4">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Керчикского сельского поселения.»;</w:t>
      </w:r>
    </w:p>
    <w:p w:rsidR="008B204A" w:rsidRPr="00E12EA0" w:rsidRDefault="008B204A" w:rsidP="00370428">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3) пункт 1 статьи 3 дополнить подпунктами 13 и 14 следующего содержания:</w:t>
      </w:r>
    </w:p>
    <w:p w:rsidR="008B204A" w:rsidRPr="00E12EA0" w:rsidRDefault="008B204A" w:rsidP="00370428">
      <w:pPr>
        <w:autoSpaceDE w:val="0"/>
        <w:autoSpaceDN w:val="0"/>
        <w:adjustRightInd w:val="0"/>
        <w:spacing w:after="0" w:line="240" w:lineRule="auto"/>
        <w:ind w:firstLine="708"/>
        <w:jc w:val="both"/>
        <w:rPr>
          <w:rFonts w:ascii="Times New Roman" w:hAnsi="Times New Roman"/>
          <w:sz w:val="28"/>
          <w:szCs w:val="28"/>
          <w:lang w:eastAsia="hy-AM"/>
        </w:rPr>
      </w:pPr>
      <w:r w:rsidRPr="00E12EA0">
        <w:rPr>
          <w:rFonts w:ascii="Times New Roman" w:hAnsi="Times New Roman"/>
          <w:sz w:val="28"/>
          <w:szCs w:val="28"/>
          <w:lang w:eastAsia="hy-AM"/>
        </w:rP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8B204A" w:rsidRPr="00E12EA0" w:rsidRDefault="008B204A" w:rsidP="00370428">
      <w:pPr>
        <w:autoSpaceDE w:val="0"/>
        <w:autoSpaceDN w:val="0"/>
        <w:adjustRightInd w:val="0"/>
        <w:spacing w:after="0" w:line="240" w:lineRule="auto"/>
        <w:ind w:firstLine="708"/>
        <w:jc w:val="both"/>
        <w:rPr>
          <w:rFonts w:ascii="Times New Roman" w:hAnsi="Times New Roman"/>
          <w:sz w:val="28"/>
          <w:szCs w:val="28"/>
          <w:lang w:eastAsia="hy-AM"/>
        </w:rPr>
      </w:pPr>
      <w:r w:rsidRPr="00E12EA0">
        <w:rPr>
          <w:rFonts w:ascii="Times New Roman" w:hAnsi="Times New Roman"/>
          <w:sz w:val="28"/>
          <w:szCs w:val="28"/>
          <w:lang w:eastAsia="hy-AM"/>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B204A" w:rsidRPr="00E12EA0" w:rsidRDefault="008B204A" w:rsidP="0013620E">
      <w:pPr>
        <w:spacing w:after="0" w:line="240" w:lineRule="atLeast"/>
        <w:ind w:firstLine="709"/>
        <w:jc w:val="both"/>
        <w:rPr>
          <w:rFonts w:ascii="Times New Roman" w:hAnsi="Times New Roman"/>
          <w:sz w:val="28"/>
          <w:szCs w:val="28"/>
        </w:rPr>
      </w:pPr>
      <w:r w:rsidRPr="00E12EA0">
        <w:rPr>
          <w:rFonts w:ascii="Times New Roman" w:hAnsi="Times New Roman"/>
          <w:b/>
          <w:sz w:val="28"/>
          <w:szCs w:val="28"/>
        </w:rPr>
        <w:t>4) в подпункте 3 пункта 2, в пункте 10 статьи 7</w:t>
      </w:r>
      <w:r w:rsidRPr="00E12EA0">
        <w:rPr>
          <w:rFonts w:ascii="Times New Roman" w:hAnsi="Times New Roman"/>
          <w:sz w:val="28"/>
          <w:szCs w:val="28"/>
        </w:rPr>
        <w:t xml:space="preserve">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8B204A" w:rsidRPr="00E12EA0" w:rsidRDefault="008B204A" w:rsidP="0013620E">
      <w:pPr>
        <w:spacing w:after="0" w:line="240" w:lineRule="atLeast"/>
        <w:ind w:firstLine="709"/>
        <w:jc w:val="both"/>
        <w:rPr>
          <w:rFonts w:ascii="Times New Roman" w:hAnsi="Times New Roman"/>
          <w:sz w:val="28"/>
          <w:szCs w:val="28"/>
        </w:rPr>
      </w:pPr>
      <w:r w:rsidRPr="00E12EA0">
        <w:rPr>
          <w:rFonts w:ascii="Times New Roman" w:hAnsi="Times New Roman"/>
          <w:b/>
          <w:sz w:val="28"/>
          <w:szCs w:val="28"/>
        </w:rPr>
        <w:t xml:space="preserve">5) в пунктах 1 и 3 статьи 9 </w:t>
      </w:r>
      <w:r w:rsidRPr="00E12EA0">
        <w:rPr>
          <w:rFonts w:ascii="Times New Roman" w:hAnsi="Times New Roman"/>
          <w:sz w:val="28"/>
          <w:szCs w:val="28"/>
        </w:rPr>
        <w:t>слова «, Главы Керчикского сельского поселения» исключить;</w:t>
      </w:r>
    </w:p>
    <w:p w:rsidR="008B204A" w:rsidRPr="00E12EA0" w:rsidRDefault="008B204A" w:rsidP="001E1793">
      <w:pPr>
        <w:spacing w:after="0" w:line="240" w:lineRule="auto"/>
        <w:rPr>
          <w:rFonts w:ascii="Times New Roman" w:hAnsi="Times New Roman"/>
          <w:b/>
          <w:sz w:val="28"/>
          <w:szCs w:val="28"/>
        </w:rPr>
      </w:pPr>
      <w:r w:rsidRPr="00E12EA0">
        <w:rPr>
          <w:rFonts w:ascii="Times New Roman" w:hAnsi="Times New Roman"/>
          <w:sz w:val="28"/>
          <w:szCs w:val="28"/>
        </w:rPr>
        <w:tab/>
      </w:r>
      <w:r w:rsidRPr="00E12EA0">
        <w:rPr>
          <w:rFonts w:ascii="Times New Roman" w:hAnsi="Times New Roman"/>
          <w:b/>
          <w:sz w:val="28"/>
          <w:szCs w:val="28"/>
        </w:rPr>
        <w:t>6) в статье 10:</w:t>
      </w:r>
    </w:p>
    <w:p w:rsidR="008B204A" w:rsidRPr="00E12EA0" w:rsidRDefault="008B204A" w:rsidP="00D12CA6">
      <w:pPr>
        <w:spacing w:after="0" w:line="240" w:lineRule="auto"/>
        <w:jc w:val="both"/>
        <w:rPr>
          <w:rFonts w:ascii="Times New Roman" w:hAnsi="Times New Roman"/>
          <w:bCs/>
          <w:sz w:val="28"/>
          <w:szCs w:val="28"/>
        </w:rPr>
      </w:pPr>
      <w:r w:rsidRPr="00E12EA0">
        <w:rPr>
          <w:rFonts w:ascii="Times New Roman" w:hAnsi="Times New Roman"/>
          <w:sz w:val="28"/>
          <w:szCs w:val="28"/>
        </w:rPr>
        <w:tab/>
        <w:t>слова «Глава Керчикского сельского поселения» заменить словами «</w:t>
      </w:r>
      <w:r w:rsidRPr="00E12EA0">
        <w:rPr>
          <w:rFonts w:ascii="Times New Roman" w:hAnsi="Times New Roman"/>
          <w:bCs/>
          <w:sz w:val="28"/>
          <w:szCs w:val="28"/>
        </w:rPr>
        <w:t>председатель Собрания депутатов – глава Керчикского сельского поселения»</w:t>
      </w:r>
      <w:r w:rsidRPr="00E12EA0">
        <w:rPr>
          <w:rFonts w:ascii="Times New Roman" w:hAnsi="Times New Roman"/>
          <w:sz w:val="28"/>
          <w:szCs w:val="28"/>
        </w:rPr>
        <w:t xml:space="preserve"> в соответствующих падежах</w:t>
      </w:r>
      <w:r w:rsidRPr="00E12EA0">
        <w:rPr>
          <w:rFonts w:ascii="Times New Roman" w:hAnsi="Times New Roman"/>
          <w:bCs/>
          <w:sz w:val="28"/>
          <w:szCs w:val="28"/>
        </w:rPr>
        <w:t>;</w:t>
      </w:r>
      <w:r w:rsidRPr="00E12EA0">
        <w:rPr>
          <w:rFonts w:ascii="Times New Roman" w:hAnsi="Times New Roman"/>
          <w:sz w:val="28"/>
          <w:szCs w:val="28"/>
        </w:rPr>
        <w:t xml:space="preserve"> </w:t>
      </w:r>
    </w:p>
    <w:p w:rsidR="008B204A" w:rsidRPr="00E12EA0" w:rsidRDefault="008B204A" w:rsidP="00D12CA6">
      <w:pPr>
        <w:spacing w:after="0" w:line="240" w:lineRule="atLeast"/>
        <w:ind w:firstLine="709"/>
        <w:jc w:val="both"/>
        <w:rPr>
          <w:rFonts w:ascii="Times New Roman" w:hAnsi="Times New Roman"/>
          <w:sz w:val="28"/>
          <w:szCs w:val="28"/>
        </w:rPr>
      </w:pPr>
      <w:r w:rsidRPr="00E12EA0">
        <w:rPr>
          <w:rFonts w:ascii="Times New Roman" w:hAnsi="Times New Roman"/>
          <w:bCs/>
          <w:sz w:val="28"/>
          <w:szCs w:val="28"/>
        </w:rPr>
        <w:t xml:space="preserve">в пункте 3 слова «пунктом  </w:t>
      </w:r>
      <w:r w:rsidRPr="00E12EA0">
        <w:rPr>
          <w:rFonts w:ascii="Times New Roman" w:hAnsi="Times New Roman"/>
          <w:sz w:val="28"/>
          <w:szCs w:val="28"/>
        </w:rPr>
        <w:t>7 части 7 статьи 26, пунктом 5 части 13 статьи 32, статьями 65, 66 настоящего Устава» заменить словами «пунктом 7 части 16 статьи 26, пунктом 5 части 13 статьи 32, статьями 65, 66 настоящего Устава»;</w:t>
      </w:r>
    </w:p>
    <w:p w:rsidR="008B204A" w:rsidRPr="00E12EA0" w:rsidRDefault="008B204A" w:rsidP="00D12CA6">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7) в статье 12:</w:t>
      </w:r>
    </w:p>
    <w:p w:rsidR="008B204A" w:rsidRPr="00E12EA0" w:rsidRDefault="008B204A" w:rsidP="00D12CA6">
      <w:pPr>
        <w:spacing w:after="0" w:line="240" w:lineRule="auto"/>
        <w:jc w:val="both"/>
        <w:rPr>
          <w:rFonts w:ascii="Times New Roman" w:hAnsi="Times New Roman"/>
          <w:sz w:val="28"/>
          <w:szCs w:val="28"/>
        </w:rPr>
      </w:pPr>
      <w:r w:rsidRPr="00E12EA0">
        <w:rPr>
          <w:rFonts w:ascii="Times New Roman" w:hAnsi="Times New Roman"/>
          <w:sz w:val="28"/>
          <w:szCs w:val="28"/>
        </w:rPr>
        <w:tab/>
        <w:t>в абзаце втором пункта 9 слова «Главы» заменить словами «Администрации»;</w:t>
      </w:r>
    </w:p>
    <w:p w:rsidR="008B204A" w:rsidRPr="00E12EA0" w:rsidRDefault="008B204A" w:rsidP="00D12CA6">
      <w:pPr>
        <w:spacing w:after="0" w:line="240" w:lineRule="auto"/>
        <w:jc w:val="both"/>
        <w:rPr>
          <w:rFonts w:ascii="Times New Roman" w:hAnsi="Times New Roman"/>
          <w:sz w:val="28"/>
          <w:szCs w:val="28"/>
        </w:rPr>
      </w:pPr>
      <w:r w:rsidRPr="00E12EA0">
        <w:rPr>
          <w:rFonts w:ascii="Times New Roman" w:hAnsi="Times New Roman"/>
          <w:sz w:val="28"/>
          <w:szCs w:val="28"/>
        </w:rPr>
        <w:tab/>
        <w:t>в абзацах третьем и четвертом пункта 9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8B204A" w:rsidRPr="00E12EA0" w:rsidRDefault="008B204A" w:rsidP="000E188F">
      <w:pPr>
        <w:spacing w:after="0" w:line="240" w:lineRule="auto"/>
        <w:ind w:firstLine="709"/>
        <w:jc w:val="both"/>
        <w:rPr>
          <w:rFonts w:ascii="Times New Roman" w:hAnsi="Times New Roman"/>
          <w:b/>
          <w:sz w:val="28"/>
          <w:szCs w:val="28"/>
        </w:rPr>
      </w:pPr>
      <w:r w:rsidRPr="00E12EA0">
        <w:rPr>
          <w:rFonts w:ascii="Times New Roman" w:hAnsi="Times New Roman"/>
          <w:b/>
          <w:sz w:val="28"/>
          <w:szCs w:val="28"/>
        </w:rPr>
        <w:t>8) в статье 13:</w:t>
      </w:r>
    </w:p>
    <w:p w:rsidR="008B204A" w:rsidRPr="00E12EA0" w:rsidRDefault="008B204A" w:rsidP="00C37ACB">
      <w:pPr>
        <w:spacing w:after="0" w:line="240" w:lineRule="auto"/>
        <w:ind w:firstLine="709"/>
        <w:jc w:val="both"/>
        <w:rPr>
          <w:rFonts w:ascii="Times New Roman" w:hAnsi="Times New Roman"/>
          <w:bCs/>
          <w:sz w:val="28"/>
          <w:szCs w:val="28"/>
        </w:rPr>
      </w:pPr>
      <w:r w:rsidRPr="00E12EA0">
        <w:rPr>
          <w:rFonts w:ascii="Times New Roman" w:hAnsi="Times New Roman"/>
          <w:sz w:val="28"/>
          <w:szCs w:val="28"/>
        </w:rPr>
        <w:t>в пунктах 1, 2 и 8 слова «Глава Керчикского сельского поселения» заменить словами «</w:t>
      </w:r>
      <w:r w:rsidRPr="00E12EA0">
        <w:rPr>
          <w:rFonts w:ascii="Times New Roman" w:hAnsi="Times New Roman"/>
          <w:bCs/>
          <w:sz w:val="28"/>
          <w:szCs w:val="28"/>
        </w:rPr>
        <w:t>председатель Собрания депутатов – глава Керчикского сельского поселения» в соответствующих падежах;</w:t>
      </w:r>
    </w:p>
    <w:p w:rsidR="008B204A" w:rsidRPr="00E12EA0" w:rsidRDefault="008B204A" w:rsidP="00C37ACB">
      <w:pPr>
        <w:spacing w:after="0" w:line="240" w:lineRule="auto"/>
        <w:ind w:firstLine="709"/>
        <w:jc w:val="both"/>
        <w:rPr>
          <w:rFonts w:ascii="Times New Roman" w:hAnsi="Times New Roman"/>
          <w:bCs/>
          <w:sz w:val="28"/>
          <w:szCs w:val="28"/>
        </w:rPr>
      </w:pPr>
      <w:r w:rsidRPr="00E12EA0">
        <w:rPr>
          <w:rFonts w:ascii="Times New Roman" w:hAnsi="Times New Roman"/>
          <w:bCs/>
          <w:sz w:val="28"/>
          <w:szCs w:val="28"/>
        </w:rPr>
        <w:t>подпункт 3 пункта 3 изложить в следующей редакции:</w:t>
      </w:r>
    </w:p>
    <w:p w:rsidR="008B204A" w:rsidRPr="00E12EA0" w:rsidRDefault="008B204A" w:rsidP="00C37ACB">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проекты планов и программ развития Керчикского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w:t>
      </w:r>
      <w:r>
        <w:rPr>
          <w:rFonts w:ascii="Times New Roman" w:hAnsi="Times New Roman"/>
          <w:sz w:val="28"/>
          <w:szCs w:val="28"/>
        </w:rPr>
        <w:t>ил землепользования и застройки</w:t>
      </w:r>
      <w:r w:rsidRPr="00E12EA0">
        <w:rPr>
          <w:rFonts w:ascii="Times New Roman" w:hAnsi="Times New Roman"/>
          <w:sz w:val="28"/>
          <w:szCs w:val="28"/>
        </w:rPr>
        <w:t>»;</w:t>
      </w:r>
    </w:p>
    <w:p w:rsidR="008B204A" w:rsidRPr="00E12EA0" w:rsidRDefault="008B204A" w:rsidP="00C37ACB">
      <w:pPr>
        <w:spacing w:after="0" w:line="240" w:lineRule="atLeast"/>
        <w:ind w:firstLine="709"/>
        <w:jc w:val="both"/>
        <w:rPr>
          <w:rFonts w:ascii="Times New Roman" w:hAnsi="Times New Roman"/>
          <w:bCs/>
          <w:sz w:val="28"/>
          <w:szCs w:val="28"/>
        </w:rPr>
      </w:pPr>
      <w:r w:rsidRPr="00E12EA0">
        <w:rPr>
          <w:rFonts w:ascii="Times New Roman" w:hAnsi="Times New Roman"/>
          <w:sz w:val="28"/>
          <w:szCs w:val="28"/>
        </w:rPr>
        <w:t xml:space="preserve">в пункте 6 слова «правовой акт Главы Керчикского сельского поселения» заменить словами «постановление </w:t>
      </w:r>
      <w:r w:rsidRPr="00E12EA0">
        <w:rPr>
          <w:rFonts w:ascii="Times New Roman" w:hAnsi="Times New Roman"/>
          <w:bCs/>
          <w:sz w:val="28"/>
          <w:szCs w:val="28"/>
        </w:rPr>
        <w:t>председателя Собрания депутатов – главы Керчикского сельского поселения»;</w:t>
      </w:r>
    </w:p>
    <w:p w:rsidR="008B204A" w:rsidRPr="00E12EA0" w:rsidRDefault="008B204A" w:rsidP="00C37ACB">
      <w:pPr>
        <w:spacing w:after="0" w:line="240" w:lineRule="atLeast"/>
        <w:ind w:firstLine="709"/>
        <w:jc w:val="both"/>
        <w:rPr>
          <w:rFonts w:ascii="Times New Roman" w:hAnsi="Times New Roman"/>
          <w:bCs/>
          <w:sz w:val="28"/>
          <w:szCs w:val="28"/>
        </w:rPr>
      </w:pPr>
      <w:r w:rsidRPr="00E12EA0">
        <w:rPr>
          <w:rFonts w:ascii="Times New Roman" w:hAnsi="Times New Roman"/>
          <w:bCs/>
          <w:sz w:val="28"/>
          <w:szCs w:val="28"/>
        </w:rPr>
        <w:t>в пункте 8 слова «Глава Керчикского сельского поселения» заменить словами «председатель Собрания депутатов – глава Керчикского сельского поселения»;</w:t>
      </w:r>
    </w:p>
    <w:p w:rsidR="008B204A" w:rsidRPr="00E12EA0" w:rsidRDefault="008B204A" w:rsidP="00C37ACB">
      <w:pPr>
        <w:spacing w:after="0" w:line="240" w:lineRule="atLeast"/>
        <w:ind w:firstLine="709"/>
        <w:jc w:val="both"/>
        <w:rPr>
          <w:rFonts w:ascii="Times New Roman" w:hAnsi="Times New Roman"/>
          <w:bCs/>
          <w:sz w:val="28"/>
          <w:szCs w:val="28"/>
        </w:rPr>
      </w:pPr>
      <w:r w:rsidRPr="00E12EA0">
        <w:rPr>
          <w:rFonts w:ascii="Times New Roman" w:hAnsi="Times New Roman"/>
          <w:bCs/>
          <w:sz w:val="28"/>
          <w:szCs w:val="28"/>
        </w:rPr>
        <w:t>в пункте 9 слова «</w:t>
      </w:r>
      <w:r w:rsidRPr="00E12EA0">
        <w:rPr>
          <w:rFonts w:ascii="Times New Roman" w:hAnsi="Times New Roman"/>
          <w:sz w:val="28"/>
          <w:szCs w:val="28"/>
        </w:rPr>
        <w:t>Главой Керчикского сельского поселения» заменить словами «</w:t>
      </w:r>
      <w:r w:rsidRPr="00E12EA0">
        <w:rPr>
          <w:rFonts w:ascii="Times New Roman" w:hAnsi="Times New Roman"/>
          <w:bCs/>
          <w:sz w:val="28"/>
          <w:szCs w:val="28"/>
        </w:rPr>
        <w:t>председателем Собрания депутатов – главой Керчикского сельского поселения</w:t>
      </w:r>
      <w:r w:rsidRPr="00E12EA0">
        <w:rPr>
          <w:rFonts w:ascii="Times New Roman" w:hAnsi="Times New Roman"/>
          <w:sz w:val="28"/>
          <w:szCs w:val="28"/>
        </w:rPr>
        <w:t xml:space="preserve"> или </w:t>
      </w:r>
      <w:r w:rsidRPr="00E12EA0">
        <w:rPr>
          <w:rFonts w:ascii="Times New Roman" w:hAnsi="Times New Roman"/>
          <w:bCs/>
          <w:sz w:val="28"/>
          <w:szCs w:val="28"/>
        </w:rPr>
        <w:t>главой Администрации Керчикского сельского поселения».</w:t>
      </w:r>
    </w:p>
    <w:p w:rsidR="008B204A" w:rsidRPr="00E12EA0" w:rsidRDefault="008B204A" w:rsidP="00641FE8">
      <w:pPr>
        <w:spacing w:after="0" w:line="240" w:lineRule="auto"/>
        <w:ind w:firstLine="709"/>
        <w:jc w:val="both"/>
        <w:rPr>
          <w:rFonts w:ascii="Times New Roman" w:hAnsi="Times New Roman"/>
          <w:b/>
          <w:sz w:val="28"/>
          <w:szCs w:val="28"/>
        </w:rPr>
      </w:pPr>
      <w:r w:rsidRPr="00E12EA0">
        <w:rPr>
          <w:rFonts w:ascii="Times New Roman" w:hAnsi="Times New Roman"/>
          <w:b/>
          <w:sz w:val="28"/>
          <w:szCs w:val="28"/>
        </w:rPr>
        <w:t xml:space="preserve">9) в статье 14 </w:t>
      </w:r>
    </w:p>
    <w:p w:rsidR="008B204A" w:rsidRPr="00E12EA0" w:rsidRDefault="008B204A" w:rsidP="00546BFA">
      <w:pPr>
        <w:spacing w:after="0" w:line="240" w:lineRule="atLeast"/>
        <w:ind w:firstLine="709"/>
        <w:jc w:val="both"/>
        <w:rPr>
          <w:rFonts w:ascii="Times New Roman" w:hAnsi="Times New Roman"/>
          <w:bCs/>
          <w:sz w:val="28"/>
          <w:szCs w:val="28"/>
        </w:rPr>
      </w:pPr>
      <w:r w:rsidRPr="00E12EA0">
        <w:rPr>
          <w:rFonts w:ascii="Times New Roman" w:hAnsi="Times New Roman"/>
          <w:bCs/>
          <w:sz w:val="28"/>
          <w:szCs w:val="28"/>
        </w:rPr>
        <w:t>в пунктах 2 и 6 слова «Глава Керчикского сельского поселения» заменить словами «председатель Собрания депутатов – глава Керчикского сельского поселения» в соответствующих падежах;</w:t>
      </w:r>
    </w:p>
    <w:p w:rsidR="008B204A" w:rsidRPr="00E12EA0" w:rsidRDefault="008B204A" w:rsidP="00546BFA">
      <w:pPr>
        <w:spacing w:after="0" w:line="240" w:lineRule="atLeast"/>
        <w:ind w:firstLine="709"/>
        <w:jc w:val="both"/>
        <w:rPr>
          <w:rFonts w:ascii="Times New Roman" w:hAnsi="Times New Roman"/>
          <w:bCs/>
          <w:sz w:val="28"/>
          <w:szCs w:val="28"/>
        </w:rPr>
      </w:pPr>
      <w:r w:rsidRPr="00E12EA0">
        <w:rPr>
          <w:rFonts w:ascii="Times New Roman" w:hAnsi="Times New Roman"/>
          <w:bCs/>
          <w:sz w:val="28"/>
          <w:szCs w:val="28"/>
        </w:rPr>
        <w:t>в пункте 5 слова «постановление Администрации Керчикского сельского поселения» заменить словами «постановление председателя Собрания депутатов – главы Керчикского сельского поселения».</w:t>
      </w:r>
    </w:p>
    <w:p w:rsidR="008B204A" w:rsidRPr="00E12EA0" w:rsidRDefault="008B204A" w:rsidP="001E1793">
      <w:pPr>
        <w:spacing w:after="0" w:line="240" w:lineRule="atLeast"/>
        <w:ind w:firstLine="709"/>
        <w:jc w:val="both"/>
        <w:rPr>
          <w:rFonts w:ascii="Times New Roman" w:hAnsi="Times New Roman"/>
          <w:bCs/>
          <w:sz w:val="28"/>
          <w:szCs w:val="28"/>
        </w:rPr>
      </w:pPr>
      <w:r w:rsidRPr="00E12EA0">
        <w:rPr>
          <w:rFonts w:ascii="Times New Roman" w:hAnsi="Times New Roman"/>
          <w:b/>
          <w:bCs/>
          <w:sz w:val="28"/>
          <w:szCs w:val="28"/>
        </w:rPr>
        <w:t>10) в абзаце втором пункта 3 статьи 15</w:t>
      </w:r>
      <w:r w:rsidRPr="00E12EA0">
        <w:rPr>
          <w:rFonts w:ascii="Times New Roman" w:hAnsi="Times New Roman"/>
          <w:bCs/>
          <w:sz w:val="28"/>
          <w:szCs w:val="28"/>
        </w:rPr>
        <w:t xml:space="preserve"> слова «Администрации Керчикского сельского поселения» заменить словами </w:t>
      </w:r>
      <w:r w:rsidRPr="00E12EA0">
        <w:rPr>
          <w:rFonts w:ascii="Times New Roman" w:hAnsi="Times New Roman"/>
          <w:sz w:val="28"/>
          <w:szCs w:val="28"/>
        </w:rPr>
        <w:t>«</w:t>
      </w:r>
      <w:r w:rsidRPr="00E12EA0">
        <w:rPr>
          <w:rFonts w:ascii="Times New Roman" w:hAnsi="Times New Roman"/>
          <w:bCs/>
          <w:sz w:val="28"/>
          <w:szCs w:val="28"/>
        </w:rPr>
        <w:t>председателя Собрания депутатов – главы Керчикского сельского поселения»</w:t>
      </w:r>
    </w:p>
    <w:p w:rsidR="008B204A" w:rsidRPr="00E12EA0" w:rsidRDefault="008B204A" w:rsidP="0046053B">
      <w:pPr>
        <w:spacing w:after="0" w:line="240" w:lineRule="auto"/>
        <w:ind w:firstLine="709"/>
        <w:jc w:val="both"/>
        <w:rPr>
          <w:rFonts w:ascii="Times New Roman" w:hAnsi="Times New Roman"/>
          <w:b/>
          <w:bCs/>
          <w:sz w:val="28"/>
          <w:szCs w:val="28"/>
        </w:rPr>
      </w:pPr>
      <w:r w:rsidRPr="00E12EA0">
        <w:rPr>
          <w:rFonts w:ascii="Times New Roman" w:hAnsi="Times New Roman"/>
          <w:b/>
          <w:bCs/>
          <w:sz w:val="28"/>
          <w:szCs w:val="28"/>
        </w:rPr>
        <w:t>11</w:t>
      </w:r>
      <w:r w:rsidRPr="00E12EA0">
        <w:rPr>
          <w:rFonts w:ascii="Times New Roman" w:hAnsi="Times New Roman"/>
          <w:bCs/>
          <w:sz w:val="28"/>
          <w:szCs w:val="28"/>
        </w:rPr>
        <w:t xml:space="preserve">)  </w:t>
      </w:r>
      <w:r w:rsidRPr="00E12EA0">
        <w:rPr>
          <w:rFonts w:ascii="Times New Roman" w:hAnsi="Times New Roman"/>
          <w:b/>
          <w:bCs/>
          <w:sz w:val="28"/>
          <w:szCs w:val="28"/>
        </w:rPr>
        <w:t>в статье 16:</w:t>
      </w:r>
    </w:p>
    <w:p w:rsidR="008B204A" w:rsidRPr="00E12EA0" w:rsidRDefault="008B204A" w:rsidP="0046053B">
      <w:pPr>
        <w:spacing w:after="0" w:line="240" w:lineRule="auto"/>
        <w:ind w:firstLine="709"/>
        <w:jc w:val="both"/>
        <w:rPr>
          <w:rFonts w:ascii="Times New Roman" w:hAnsi="Times New Roman"/>
          <w:bCs/>
          <w:sz w:val="28"/>
          <w:szCs w:val="28"/>
        </w:rPr>
      </w:pPr>
      <w:r w:rsidRPr="00E12EA0">
        <w:rPr>
          <w:rFonts w:ascii="Times New Roman" w:hAnsi="Times New Roman"/>
          <w:bCs/>
          <w:sz w:val="28"/>
          <w:szCs w:val="28"/>
        </w:rPr>
        <w:t>в подпункте 1 пункта 3 слова «Главы Керчикского сельского поселения» заменить словами  «</w:t>
      </w:r>
      <w:r w:rsidRPr="00E12EA0">
        <w:rPr>
          <w:rFonts w:ascii="Times New Roman" w:hAnsi="Times New Roman"/>
          <w:color w:val="000000"/>
          <w:sz w:val="28"/>
          <w:szCs w:val="28"/>
        </w:rPr>
        <w:t>председателя Собрания депутатов – главы Керчикского сельского поселения»;</w:t>
      </w:r>
    </w:p>
    <w:p w:rsidR="008B204A" w:rsidRPr="00E12EA0" w:rsidRDefault="008B204A" w:rsidP="0046053B">
      <w:pPr>
        <w:spacing w:after="0" w:line="240" w:lineRule="auto"/>
        <w:ind w:firstLine="709"/>
        <w:jc w:val="both"/>
        <w:rPr>
          <w:rFonts w:ascii="Times New Roman" w:hAnsi="Times New Roman"/>
          <w:sz w:val="28"/>
          <w:szCs w:val="28"/>
        </w:rPr>
      </w:pPr>
      <w:r w:rsidRPr="00E12EA0">
        <w:rPr>
          <w:rFonts w:ascii="Times New Roman" w:hAnsi="Times New Roman"/>
          <w:bCs/>
          <w:sz w:val="28"/>
          <w:szCs w:val="28"/>
        </w:rPr>
        <w:t xml:space="preserve">в пункте  7 слова </w:t>
      </w:r>
      <w:r w:rsidRPr="00E12EA0">
        <w:rPr>
          <w:rFonts w:ascii="Times New Roman" w:hAnsi="Times New Roman"/>
          <w:sz w:val="28"/>
          <w:szCs w:val="28"/>
        </w:rPr>
        <w:t>«Глава Керчикского сельского поселения» заменить словами «</w:t>
      </w:r>
      <w:r w:rsidRPr="00E12EA0">
        <w:rPr>
          <w:rFonts w:ascii="Times New Roman" w:hAnsi="Times New Roman"/>
          <w:bCs/>
          <w:sz w:val="28"/>
          <w:szCs w:val="28"/>
        </w:rPr>
        <w:t>глава Администрации Керчикского сельского поселения» в соответствующих падежах;</w:t>
      </w:r>
    </w:p>
    <w:p w:rsidR="008B204A" w:rsidRPr="00E12EA0" w:rsidRDefault="008B204A" w:rsidP="000E188F">
      <w:pPr>
        <w:spacing w:after="0" w:line="240" w:lineRule="auto"/>
        <w:ind w:firstLine="709"/>
        <w:jc w:val="both"/>
        <w:rPr>
          <w:rFonts w:ascii="Times New Roman" w:hAnsi="Times New Roman"/>
          <w:sz w:val="28"/>
          <w:szCs w:val="28"/>
        </w:rPr>
      </w:pPr>
      <w:r w:rsidRPr="00E12EA0">
        <w:rPr>
          <w:rFonts w:ascii="Times New Roman" w:hAnsi="Times New Roman"/>
          <w:b/>
          <w:bCs/>
          <w:sz w:val="28"/>
          <w:szCs w:val="28"/>
        </w:rPr>
        <w:t xml:space="preserve">12) в пункте 2 статьи 21 </w:t>
      </w:r>
      <w:r w:rsidRPr="00E12EA0">
        <w:rPr>
          <w:rFonts w:ascii="Times New Roman" w:hAnsi="Times New Roman"/>
          <w:bCs/>
          <w:sz w:val="28"/>
          <w:szCs w:val="28"/>
        </w:rPr>
        <w:t xml:space="preserve">слова </w:t>
      </w:r>
      <w:r w:rsidRPr="00E12EA0">
        <w:rPr>
          <w:rFonts w:ascii="Times New Roman" w:hAnsi="Times New Roman"/>
          <w:sz w:val="28"/>
          <w:szCs w:val="28"/>
        </w:rPr>
        <w:t>«Главой Керчикского сельского поселения» заменить словами «главой Администрации Керчикского сельского поселения»;</w:t>
      </w:r>
    </w:p>
    <w:p w:rsidR="008B204A" w:rsidRPr="00E12EA0" w:rsidRDefault="008B204A" w:rsidP="000E188F">
      <w:pPr>
        <w:spacing w:after="0" w:line="240" w:lineRule="auto"/>
        <w:ind w:firstLine="709"/>
        <w:jc w:val="both"/>
        <w:rPr>
          <w:rFonts w:ascii="Times New Roman" w:hAnsi="Times New Roman"/>
          <w:bCs/>
          <w:sz w:val="28"/>
          <w:szCs w:val="28"/>
        </w:rPr>
      </w:pPr>
      <w:r w:rsidRPr="00E12EA0">
        <w:rPr>
          <w:rFonts w:ascii="Times New Roman" w:hAnsi="Times New Roman"/>
          <w:b/>
          <w:bCs/>
          <w:sz w:val="28"/>
          <w:szCs w:val="28"/>
        </w:rPr>
        <w:t>13) в подпункте 2 пункта 1 статьи 22</w:t>
      </w:r>
      <w:r w:rsidRPr="00E12EA0">
        <w:rPr>
          <w:rFonts w:ascii="Times New Roman" w:hAnsi="Times New Roman"/>
          <w:bCs/>
          <w:sz w:val="28"/>
          <w:szCs w:val="28"/>
        </w:rPr>
        <w:t xml:space="preserve"> слова </w:t>
      </w:r>
      <w:r w:rsidRPr="00E12EA0">
        <w:rPr>
          <w:rFonts w:ascii="Times New Roman" w:hAnsi="Times New Roman"/>
          <w:sz w:val="28"/>
          <w:szCs w:val="28"/>
        </w:rPr>
        <w:t>«Глава Керчикского сельского поселения» заменить словами «</w:t>
      </w:r>
      <w:r w:rsidRPr="00E12EA0">
        <w:rPr>
          <w:rFonts w:ascii="Times New Roman" w:hAnsi="Times New Roman"/>
          <w:bCs/>
          <w:sz w:val="28"/>
          <w:szCs w:val="28"/>
        </w:rPr>
        <w:t>председатель Собрания депутатов – глава Керчикского сельского поселения»;</w:t>
      </w:r>
    </w:p>
    <w:p w:rsidR="008B204A" w:rsidRPr="00E12EA0" w:rsidRDefault="008B204A" w:rsidP="000E188F">
      <w:pPr>
        <w:spacing w:after="0" w:line="240" w:lineRule="auto"/>
        <w:ind w:firstLine="709"/>
        <w:jc w:val="both"/>
        <w:rPr>
          <w:rFonts w:ascii="Times New Roman" w:hAnsi="Times New Roman"/>
          <w:sz w:val="28"/>
          <w:szCs w:val="28"/>
        </w:rPr>
      </w:pPr>
      <w:r w:rsidRPr="00E12EA0">
        <w:rPr>
          <w:rFonts w:ascii="Times New Roman" w:hAnsi="Times New Roman"/>
          <w:b/>
          <w:sz w:val="28"/>
          <w:szCs w:val="28"/>
        </w:rPr>
        <w:t>14) в статье 23</w:t>
      </w:r>
      <w:r w:rsidRPr="00E12EA0">
        <w:rPr>
          <w:rFonts w:ascii="Times New Roman" w:hAnsi="Times New Roman"/>
          <w:sz w:val="28"/>
          <w:szCs w:val="28"/>
        </w:rPr>
        <w:t>:</w:t>
      </w:r>
    </w:p>
    <w:p w:rsidR="008B204A" w:rsidRPr="00E12EA0" w:rsidRDefault="008B204A" w:rsidP="000E188F">
      <w:pPr>
        <w:spacing w:after="0" w:line="240" w:lineRule="auto"/>
        <w:ind w:firstLine="709"/>
        <w:jc w:val="both"/>
        <w:rPr>
          <w:rFonts w:ascii="Times New Roman" w:hAnsi="Times New Roman"/>
          <w:sz w:val="28"/>
          <w:szCs w:val="28"/>
        </w:rPr>
      </w:pPr>
      <w:r w:rsidRPr="00E12EA0">
        <w:rPr>
          <w:rFonts w:ascii="Times New Roman" w:hAnsi="Times New Roman"/>
          <w:sz w:val="28"/>
          <w:szCs w:val="28"/>
        </w:rPr>
        <w:t>в пункте 2 слова «и Главы Керчикского сельского поселения» исключить;</w:t>
      </w:r>
    </w:p>
    <w:p w:rsidR="008B204A" w:rsidRPr="00E12EA0" w:rsidRDefault="008B204A" w:rsidP="000E188F">
      <w:pPr>
        <w:spacing w:after="0" w:line="240" w:lineRule="auto"/>
        <w:ind w:firstLine="709"/>
        <w:jc w:val="both"/>
        <w:rPr>
          <w:rFonts w:ascii="Times New Roman" w:hAnsi="Times New Roman"/>
          <w:sz w:val="28"/>
          <w:szCs w:val="28"/>
        </w:rPr>
      </w:pPr>
      <w:r w:rsidRPr="00E12EA0">
        <w:rPr>
          <w:rFonts w:ascii="Times New Roman" w:hAnsi="Times New Roman"/>
          <w:sz w:val="28"/>
          <w:szCs w:val="28"/>
        </w:rPr>
        <w:t>пункт 3 изложить в следующей редакции:</w:t>
      </w:r>
    </w:p>
    <w:p w:rsidR="008B204A" w:rsidRPr="00E12EA0" w:rsidRDefault="008B204A" w:rsidP="000E188F">
      <w:pPr>
        <w:spacing w:after="0" w:line="240" w:lineRule="auto"/>
        <w:ind w:firstLine="709"/>
        <w:jc w:val="both"/>
        <w:rPr>
          <w:rFonts w:ascii="Times New Roman" w:hAnsi="Times New Roman"/>
          <w:sz w:val="28"/>
          <w:szCs w:val="28"/>
        </w:rPr>
      </w:pPr>
      <w:r w:rsidRPr="00E12EA0">
        <w:rPr>
          <w:rFonts w:ascii="Times New Roman" w:hAnsi="Times New Roman"/>
          <w:sz w:val="28"/>
          <w:szCs w:val="28"/>
        </w:rPr>
        <w:t>«3. Срок полномочий Собрания депутатов Керчикского сельского поселения составляет 5 лет.»;</w:t>
      </w:r>
    </w:p>
    <w:p w:rsidR="008B204A" w:rsidRPr="00E12EA0" w:rsidRDefault="008B204A" w:rsidP="000E188F">
      <w:pPr>
        <w:spacing w:after="0" w:line="240" w:lineRule="auto"/>
        <w:ind w:firstLine="709"/>
        <w:jc w:val="both"/>
        <w:rPr>
          <w:rFonts w:ascii="Times New Roman" w:hAnsi="Times New Roman"/>
          <w:sz w:val="28"/>
          <w:szCs w:val="28"/>
        </w:rPr>
      </w:pPr>
      <w:r w:rsidRPr="00E12EA0">
        <w:rPr>
          <w:rFonts w:ascii="Times New Roman" w:hAnsi="Times New Roman"/>
          <w:sz w:val="28"/>
          <w:szCs w:val="28"/>
        </w:rPr>
        <w:t>в подпункте 4 пункта 9 слова «частями 3, 4 – 7» заменить словами «частями 3, 5, 6</w:t>
      </w:r>
      <w:r w:rsidRPr="00E12EA0">
        <w:rPr>
          <w:rFonts w:ascii="Times New Roman" w:hAnsi="Times New Roman"/>
          <w:sz w:val="28"/>
          <w:szCs w:val="28"/>
          <w:vertAlign w:val="superscript"/>
        </w:rPr>
        <w:t>2</w:t>
      </w:r>
      <w:r w:rsidRPr="00E12EA0">
        <w:rPr>
          <w:rFonts w:ascii="Times New Roman" w:hAnsi="Times New Roman"/>
          <w:sz w:val="28"/>
          <w:szCs w:val="28"/>
        </w:rPr>
        <w:t>»;</w:t>
      </w:r>
    </w:p>
    <w:p w:rsidR="008B204A" w:rsidRPr="00E12EA0" w:rsidRDefault="008B204A" w:rsidP="0072694A">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15) статью 24 изложить в следующей редакции: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«Статья 24. Полномочия Собрания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В исключительной компетенции Собрания депутатов Керчикского сельского поселения находятся: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принятие Устава муниципального образования «Керчикское сельское поселение» и внесение в него изменений и дополнений;</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утверждение бюджета Керчикского сельского поселения и отчета о его исполнении;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установление, изменение и отмена местных налогов и сборов Керчикского сельского поселения в соответствии с законодательством Российской Федерации о налогах и сборах;</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принятие планов и программ развития Керчикского сельского поселения, утверждение отчетов об их исполнении;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7) определение порядка участия Керчикского сельского поселения в организациях межмуниципального сотрудничества;</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Керчикского сельского поселения полномочий по решению вопросов местного значения;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10) принятие решения об удалении председателя Собрания депутатов - главы Керчикского сельского поселения в отставку;</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11) избрание председателя Собрания депутатов - главы Керчикского сельского поселения из своего состава.</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Керчикского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Собрание депутатов Керчикского сельского поселения заслушивает ежегодные отчеты председателя Собрания депутатов - главы Керчикского сельского поселения о результатах его деятельности, ежегодные отчеты главы Администрации Керчикского сельского поселения о результатах его деятельности, деятельности Администрации Керчикского сельского поселения, в том числе о решении вопросов, поставленных Собранием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Иные полномочия Собрания депутатов Керчикского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8B204A" w:rsidRPr="00E12EA0" w:rsidRDefault="008B204A" w:rsidP="00D26EC6">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16) статью 25 изложить в следующей редакции: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«Статья 25. Организация деятельности Собрания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Деятельность Собрания депутатов Керчикского сельского поселения осуществляется коллегиально. Основной формой деятельности Собрания депутатов Керчикского сельского поселения являются его заседания, которые проводятся гласно и носят открытый характер.</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По решению Собрания депутатов Керчикского сельского поселения в случаях, предусмотренных Регламентом Собрания депутатов Керчикского сельского поселения в соответствии с федеральными и областными законами, может быть проведено закрытое заседание.</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Заседание Собрания депутатов Керчикского сельского поселения правомочно, если на нем присутствует не менее 50 процентов от числа избранных депутатов.</w:t>
      </w:r>
    </w:p>
    <w:p w:rsidR="008B204A" w:rsidRPr="00E12EA0" w:rsidRDefault="008B204A"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E12EA0">
        <w:rPr>
          <w:rFonts w:ascii="Times New Roman" w:hAnsi="Times New Roman"/>
          <w:sz w:val="28"/>
          <w:szCs w:val="28"/>
        </w:rPr>
        <w:t>3. Заседания Собрания депутатов Керчикского сельского поселения созывает председатель Собрания депутатов – глава Керчикского сельского поселения.</w:t>
      </w:r>
    </w:p>
    <w:p w:rsidR="008B204A" w:rsidRPr="00E12EA0" w:rsidRDefault="008B204A"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E12EA0">
        <w:rPr>
          <w:rFonts w:ascii="Times New Roman" w:hAnsi="Times New Roman"/>
          <w:sz w:val="28"/>
          <w:szCs w:val="28"/>
        </w:rPr>
        <w:t xml:space="preserve">Очередные заседания Собрания депутатов Керчикского сельского поселения проводятся в соответствии с планом работы Собрания депутатов Керчикского сельского поселения на год. </w:t>
      </w:r>
    </w:p>
    <w:p w:rsidR="008B204A" w:rsidRPr="00E12EA0" w:rsidRDefault="008B204A"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E12EA0">
        <w:rPr>
          <w:rFonts w:ascii="Times New Roman" w:hAnsi="Times New Roman"/>
          <w:sz w:val="28"/>
          <w:szCs w:val="28"/>
        </w:rPr>
        <w:t>Внеочередные заседания Собрания депутатов Керчикского сельского поселения созываются по мере необходимости по инициативе председателя Собрания депутатов – главы Керчикского сельского поселения или группы депутатов в количестве не менее половины от установленной численности депутатов.</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4. На заседаниях Собрания депутатов Керчикского сельского поселения председательствует председатель Собрания депутатов - глава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Порядок проведения заседаний и иные вопросы организации деятельности Собрания депутатов Керчикского сельского поселения устанавливаются Регламентом Собрания депутатов Керчикского сельского поселения в соответствии с федеральными и областными законами, настоящим Уставом.</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Регламент Собранием депутатов Керчикского сельского поселения утверждается Собранием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6. Собрание депутатов Керчикского сельского поселения в соответствии с Регламентом Собрания депутатов Керчикского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17) статью 26 изложить в следующей редакции:</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«Статья 26. Председатель Собрания депутатов - глава Керчикского сельского поселения</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1. Председатель Собрания депутатов - глава Керчикского сельского поселения является главой муниципального образования «Керчикское сельское поселение». </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2. Председатель Собрания депутатов - глава Керчикского сельского поселения избирается Собранием депутатов Керчикского сельского поселения из своего состава и исполняет полномочия его председателя. </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3. Председатель Собрания депутатов - глава Керчикского сельского поселения подконтролен и подотчетен населению и Собранию депутатов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bCs/>
          <w:sz w:val="28"/>
          <w:szCs w:val="28"/>
        </w:rPr>
        <w:t xml:space="preserve">4. </w:t>
      </w:r>
      <w:r w:rsidRPr="00E12EA0">
        <w:rPr>
          <w:rFonts w:ascii="Times New Roman" w:hAnsi="Times New Roman"/>
          <w:sz w:val="28"/>
          <w:szCs w:val="28"/>
        </w:rPr>
        <w:t>Председатель Собрания депутатов - глава Керчикского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Керчикского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Керчикского сельского поселения.</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5. Председатель Собрания депутатов - глава Керчикского сельского поселения избирается Собранием депутатов Керчикского сельского поселения открытым голосованием.</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6. Председатель Собрания депутатов - глава Керчикского сельского поселения избирается на срок полномочий Собрания депутатов Керчикского сельского поселения.</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7. В случае досрочного прекращения полномочий председателя Собрания депутатов - главы Керчикского сельского поселения, избранного из состава Собрания депутатов Керчикского сельского поселения, председатель Собрания депутатов - глава Керчикского сельского поселения избирается Собранием депутатов Керчикского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Керчикского сельского поселения на оставшийся срок полномочий Собрания депутатов Керчикского сельского поселения.</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8. Кандидатуры на должность председателя Собрания депутатов - главы Керчикского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В случае досрочного прекращения полномочий председателя Собрания депутатов - главы Керчикского сельского поселения кандидатуры на должность председателя Собрания депутатов - главы Керчикского сельского поселения могут выдвигаться в предварительном порядке также на заседаниях постоянных комиссий, депутатских объединений.</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9. Обсуждение кандидатур проводится в соответствии с Регламентом Собрания депутатов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11. Выдвижение и обсуждение кандидатур прекращается по решению Собрания депутатов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14. Избранный председатель Собрания депутатов - глава Керчикского сельского поселения вступает в должность одновременно с принятием соответствующего решения или в день, определенный таким решением.</w:t>
      </w:r>
    </w:p>
    <w:p w:rsidR="008B204A" w:rsidRPr="00E12EA0" w:rsidRDefault="008B204A" w:rsidP="00D677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15. О вступлении в должность председатель Собрания депутатов – глава Керчикского сельского поселения издает постановление.</w:t>
      </w:r>
    </w:p>
    <w:p w:rsidR="008B204A" w:rsidRPr="00E12EA0" w:rsidRDefault="008B204A" w:rsidP="00D677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16. Полномочия председателя Собрания депутатов - главы Керчикского сельского поселения прекращаются досрочно в случае:</w:t>
      </w:r>
    </w:p>
    <w:p w:rsidR="008B204A" w:rsidRPr="00E12EA0" w:rsidRDefault="008B204A" w:rsidP="00D677AD">
      <w:pPr>
        <w:spacing w:after="0" w:line="240" w:lineRule="auto"/>
        <w:ind w:firstLine="709"/>
        <w:jc w:val="both"/>
        <w:rPr>
          <w:rFonts w:ascii="Times New Roman" w:hAnsi="Times New Roman"/>
          <w:sz w:val="28"/>
          <w:szCs w:val="28"/>
        </w:rPr>
      </w:pPr>
      <w:r w:rsidRPr="00E12EA0">
        <w:rPr>
          <w:rFonts w:ascii="Times New Roman" w:hAnsi="Times New Roman"/>
          <w:sz w:val="28"/>
          <w:szCs w:val="28"/>
        </w:rPr>
        <w:t>1) смерти;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отставки по собственному желанию;</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удаления в отставку в соответствии со статьей 74</w:t>
      </w:r>
      <w:r w:rsidRPr="00E12EA0">
        <w:rPr>
          <w:rFonts w:ascii="Times New Roman" w:hAnsi="Times New Roman"/>
          <w:sz w:val="28"/>
          <w:szCs w:val="28"/>
          <w:vertAlign w:val="superscript"/>
        </w:rPr>
        <w:t>1</w:t>
      </w:r>
      <w:r w:rsidRPr="00E12EA0">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признания судом недееспособным или ограниченно дееспособным;</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6) признания судом безвестно отсутствующим или объявления умершим;</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7) вступления в отношении его в законную силу обвинительного приговора суда;</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8) выезда за пределы Российской Федерации на постоянное место жительства;</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10) отзыва избирателями;</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12) преобразования Керчикского сельского поселения, осуществляемого в соответствии с частями 3, 5, 6</w:t>
      </w:r>
      <w:r w:rsidRPr="00E12EA0">
        <w:rPr>
          <w:rFonts w:ascii="Times New Roman" w:hAnsi="Times New Roman"/>
          <w:sz w:val="28"/>
          <w:szCs w:val="28"/>
          <w:vertAlign w:val="superscript"/>
        </w:rPr>
        <w:t>2</w:t>
      </w:r>
      <w:r w:rsidRPr="00E12EA0">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13) увеличения численности избирателей Керчикского сельского поселения более чем на 25 процентов, произошедшего вследствие изменения границ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14) утраты Керчикским сельским поселением статуса муниципального образования в связи с его объединением с городским округом.</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17. Решение о досрочном прекращении полномочий председателя Собрания депутатов - главы Керчикского сельского поселения за исключением случаев, предусмотренных подпунктами 3, 4, 10, 12 и 14 пункта 16 настоящей статьи, принимается Собранием депутатов Керчикского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Если Собрание депутатов Керчикского сельского поселения не принимает соответствующее решение в установленный срок, полномочия председателя Собрания депутатов - главы Керчикского сельского поселения считаются прекращенными со дня, следующего за днем окончания данного срока.</w:t>
      </w:r>
    </w:p>
    <w:p w:rsidR="008B204A" w:rsidRPr="00E12EA0" w:rsidRDefault="008B204A" w:rsidP="00D26EC6">
      <w:pPr>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18. В случае, если председатель Собрания депутатов - глава Керчикского сельского поселения, полномочия которого прекращены досрочно на основании решения Собрания депутатов Керчикского сельского поселения об удалении его в отставку, обжалует в судебном порядке указанное решение, Собрание депутатов Керчикского сельского поселения не вправе принимать решение об избрании из своего состава председателя Собрания депутатов - главы Керчикского сельского поселения до вступления решения суда в законную силу.</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19. Председатель Собрания депутатов - глава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представляет Керчикское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издает в пределах своих полномочий правовые акты;</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вправе требовать созыва внеочередного заседания Собрания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обеспечивает осуществление органами местного самоуправления Керчикского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Керчикского сельского поселения федеральными законами и областными законами;</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6) исполняет полномочия председателя Собрания депутатов Керчикского сельского поселения, в том числе;</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представляет Собрание депутатов Керчикского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Керчикского сельского поселения, выдает доверенности на представление интересов Собрания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созывает заседания Собрания депутатов Керчикского сельского поселения и председательствует на его заседаниях;</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Керчикского сельского поселения, подписывает решения Собрания депутатов Керчикского сельского поселения, </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осуществляет организацию деятельности Собрания депутатов Керчикского сельского поселения;</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оказывает содействие депутатам Собрания депутатов Керчикского сельского поселения в осуществлении ими своих полномочий;</w:t>
      </w:r>
    </w:p>
    <w:p w:rsidR="008B204A" w:rsidRPr="00E12EA0" w:rsidRDefault="008B204A" w:rsidP="00D26EC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организует в Собрании депутатов Керчикского сельского поселения прием граждан, рассмотрение их обращений;</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вносит в Собрание депутатов Керчикского сельского поселения проекты Регламента Собрания депутатов Керчикского сельского поселения, перспективных и текущих планов работы Собрания депутатов Керчикского сельского поселения и иных документов, связанных с организацией деятельности Собрания депутатов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представляет депутатам проект повестки дня заседания Собрания депутатов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подписывает протоколы заседаний Собрания депутатов Керчикского сельского поселения;</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Керчикского сельского поселения.</w:t>
      </w:r>
    </w:p>
    <w:p w:rsidR="008B204A" w:rsidRPr="00E12EA0" w:rsidRDefault="008B204A" w:rsidP="00D26EC6">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20. Председатель Собрания депутатов - глава Керчикского сельского поселения представляет Собранию депутатов Керчикского сельского поселения ежегодные отчеты о результатах своей деятельности, в том числе о решении вопросов, поставленных Собранием депутатов Керчикского сельского поселения.</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21. Председатель Собрания депутатов - глава Керчикского сельского поселения должен соблюдать ограничения и запреты и исполнять обязанности, которые установлены Федеральным </w:t>
      </w:r>
      <w:hyperlink r:id="rId7" w:history="1">
        <w:r w:rsidRPr="00E12EA0">
          <w:rPr>
            <w:rFonts w:ascii="Times New Roman" w:hAnsi="Times New Roman"/>
            <w:sz w:val="28"/>
            <w:szCs w:val="28"/>
          </w:rPr>
          <w:t>законом</w:t>
        </w:r>
      </w:hyperlink>
      <w:r w:rsidRPr="00E12EA0">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8B204A" w:rsidRPr="00E12EA0" w:rsidRDefault="008B204A" w:rsidP="00D26EC6">
      <w:pPr>
        <w:spacing w:after="0" w:line="240" w:lineRule="auto"/>
        <w:ind w:firstLine="709"/>
        <w:jc w:val="both"/>
        <w:rPr>
          <w:rFonts w:ascii="Times New Roman" w:hAnsi="Times New Roman"/>
          <w:b/>
          <w:sz w:val="28"/>
          <w:szCs w:val="28"/>
        </w:rPr>
      </w:pPr>
      <w:r w:rsidRPr="00E12EA0">
        <w:rPr>
          <w:rFonts w:ascii="Times New Roman" w:hAnsi="Times New Roman"/>
          <w:b/>
          <w:sz w:val="28"/>
          <w:szCs w:val="28"/>
        </w:rPr>
        <w:t>18) пункт 8 статьи 26 дополнить абзацем третьим в следующей редакции:</w:t>
      </w:r>
    </w:p>
    <w:p w:rsidR="008B204A" w:rsidRPr="00E12EA0" w:rsidRDefault="008B204A" w:rsidP="00D26EC6">
      <w:pPr>
        <w:spacing w:after="0" w:line="240" w:lineRule="auto"/>
        <w:ind w:firstLine="709"/>
        <w:jc w:val="both"/>
        <w:rPr>
          <w:rFonts w:ascii="Times New Roman" w:hAnsi="Times New Roman"/>
          <w:sz w:val="28"/>
          <w:szCs w:val="28"/>
        </w:rPr>
      </w:pPr>
      <w:r w:rsidRPr="00E12EA0">
        <w:rPr>
          <w:rFonts w:ascii="Times New Roman" w:hAnsi="Times New Roman"/>
          <w:sz w:val="28"/>
          <w:szCs w:val="28"/>
        </w:rPr>
        <w:t>«В случае, если Глава Керчикского сельского поселения, полномочия которого прекращены досрочно на основании решения Собрания депутатов Керчикского сельского поселения об удалении его в отставку, обжалует в судебном порядке указанное решение, Собрание депутатов Керчикского сельского поселения не вправе принимать решение об избрании из своего состава председателя Собрания депутатов – главы Керчикского сельского поселения до вступления решения суда в законную силу.»;</w:t>
      </w:r>
    </w:p>
    <w:p w:rsidR="008B204A" w:rsidRPr="00E12EA0" w:rsidRDefault="008B204A" w:rsidP="00D26EC6">
      <w:pPr>
        <w:spacing w:after="0" w:line="240" w:lineRule="auto"/>
        <w:ind w:firstLine="709"/>
        <w:jc w:val="both"/>
        <w:rPr>
          <w:rFonts w:ascii="Times New Roman" w:hAnsi="Times New Roman"/>
          <w:b/>
          <w:sz w:val="28"/>
          <w:szCs w:val="28"/>
        </w:rPr>
      </w:pPr>
      <w:r w:rsidRPr="00E12EA0">
        <w:rPr>
          <w:rFonts w:ascii="Times New Roman" w:hAnsi="Times New Roman"/>
          <w:b/>
          <w:sz w:val="28"/>
          <w:szCs w:val="28"/>
        </w:rPr>
        <w:t>19) статью 27 изложить в следующей редакции:</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«Статья 27. Заместитель председателя Собрания депутатов Керчикского сельского поселения</w:t>
      </w:r>
    </w:p>
    <w:p w:rsidR="008B204A" w:rsidRPr="00E12EA0" w:rsidRDefault="008B204A" w:rsidP="001C1BB0">
      <w:pPr>
        <w:spacing w:after="0" w:line="240" w:lineRule="auto"/>
        <w:ind w:firstLine="709"/>
        <w:jc w:val="both"/>
        <w:rPr>
          <w:rFonts w:ascii="Times New Roman" w:hAnsi="Times New Roman"/>
          <w:sz w:val="28"/>
          <w:szCs w:val="28"/>
        </w:rPr>
      </w:pPr>
      <w:r w:rsidRPr="00E12EA0">
        <w:rPr>
          <w:rFonts w:ascii="Times New Roman" w:hAnsi="Times New Roman"/>
          <w:sz w:val="28"/>
          <w:szCs w:val="28"/>
        </w:rPr>
        <w:t>1. Заместитель председателя Собрания депутатов Керчикского сельского поселения избирается открытым голосованием  на срок полномочий избравшего его Собрания депутатов Керчикского сельского поселения.</w:t>
      </w:r>
    </w:p>
    <w:p w:rsidR="008B204A" w:rsidRPr="00E12EA0" w:rsidRDefault="008B204A"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 xml:space="preserve">2. В случае досрочного освобождения заместителя председателя Собрания депутатов Керчикского сельского поселения от занимаемой должности, заместитель председателя Собрания депутатов Керчикского сельского поселения избирается на оставшийся срок полномочий Собрания депутатов Керчикского сельского поселения. </w:t>
      </w:r>
    </w:p>
    <w:p w:rsidR="008B204A" w:rsidRPr="00E12EA0" w:rsidRDefault="008B204A"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 xml:space="preserve">Кандидатуры для избрания на должность заместителя председателя Керчикского сельского поселения могут вноситься председателем Собрания депутатов - главой Керчикского сельского поселения, депутатами Собрания депутатов Керчикского сельского поселения. </w:t>
      </w:r>
    </w:p>
    <w:p w:rsidR="008B204A" w:rsidRPr="00E12EA0" w:rsidRDefault="008B204A"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Решение об избрании заместителя председателя Собрания депутатов Керчикского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Заместитель председателя Собрания депутатов Керчикского сельского поселения досрочно освобождается от занимаемой должности в случае:</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досрочного прекращения его полномочий как депутата Собрания депутатов Керчикского сельского поселения;</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отставки по собственному желанию;</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выражения ему недоверия Собранием депутатов Керчикского сельского поселения в связи с ненадлежащим исполнением полномочий заместителя председателя Собрания депутатов Керчикского сельского поселения.</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в иных случаях, установленных федеральными законами.</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w:t>
      </w:r>
      <w:r w:rsidRPr="00E12EA0">
        <w:rPr>
          <w:rFonts w:ascii="Times New Roman" w:hAnsi="Times New Roman"/>
          <w:b/>
          <w:sz w:val="28"/>
          <w:szCs w:val="28"/>
        </w:rPr>
        <w:t> </w:t>
      </w:r>
      <w:r w:rsidRPr="00E12EA0">
        <w:rPr>
          <w:rFonts w:ascii="Times New Roman" w:hAnsi="Times New Roman"/>
          <w:sz w:val="28"/>
          <w:szCs w:val="28"/>
        </w:rPr>
        <w:t>Решение Собрания депутатов Керчикского сельского поселения о досрочном освобождении заместителя председателя Собрания депутатов Керчикского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Заместитель председателя Собрания депутатов Керчикского сельского поселения:</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временно исполняет полномочия председателя Собрания депутатов Керчикского сельского поселения – главы Керчикского сельского поселения в случае отсутствия председателя Собрания депутатов - главы Керчикского сельского поселения или досрочного прекращения его полномочий;</w:t>
      </w:r>
    </w:p>
    <w:p w:rsidR="008B204A" w:rsidRPr="00E12EA0" w:rsidRDefault="008B204A" w:rsidP="001C1B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координирует деятельность комиссий и рабочих групп Собрания депутатов Керчикского сельского поселения;</w:t>
      </w:r>
    </w:p>
    <w:p w:rsidR="008B204A" w:rsidRPr="00E12EA0" w:rsidRDefault="008B204A" w:rsidP="001C1BB0">
      <w:pPr>
        <w:spacing w:after="0" w:line="240" w:lineRule="auto"/>
        <w:ind w:firstLine="709"/>
        <w:jc w:val="both"/>
        <w:rPr>
          <w:rFonts w:ascii="Times New Roman" w:hAnsi="Times New Roman"/>
          <w:sz w:val="28"/>
          <w:szCs w:val="28"/>
        </w:rPr>
      </w:pPr>
      <w:r w:rsidRPr="00E12EA0">
        <w:rPr>
          <w:rFonts w:ascii="Times New Roman" w:hAnsi="Times New Roman"/>
          <w:sz w:val="28"/>
          <w:szCs w:val="28"/>
        </w:rPr>
        <w:t>3) по поручению председателя Собрания депутатов - главы Керчикского сельского поселения решает вопросы внутреннего распорядка Собрания депутатов Керчикского сельского поселения.»;</w:t>
      </w:r>
    </w:p>
    <w:p w:rsidR="008B204A" w:rsidRPr="00E12EA0" w:rsidRDefault="008B204A" w:rsidP="0070163E">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20) в статье 28:</w:t>
      </w:r>
    </w:p>
    <w:p w:rsidR="008B204A" w:rsidRPr="00E12EA0" w:rsidRDefault="008B204A" w:rsidP="0070163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пункт 2 изложить в следующей редакции:</w:t>
      </w:r>
    </w:p>
    <w:p w:rsidR="008B204A" w:rsidRPr="00E12EA0" w:rsidRDefault="008B204A" w:rsidP="0070163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Администрацию Керчикского сельского поселения возглавляет глава Администрации Керчикского сельского поселения.»;</w:t>
      </w:r>
    </w:p>
    <w:p w:rsidR="008B204A" w:rsidRPr="00E12EA0" w:rsidRDefault="008B204A" w:rsidP="0070163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в пунктах 5 и 6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8B204A" w:rsidRPr="00E12EA0" w:rsidRDefault="008B204A" w:rsidP="0070163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пункт 7 изложить в следующей редакции:</w:t>
      </w:r>
    </w:p>
    <w:p w:rsidR="008B204A" w:rsidRPr="00E12EA0" w:rsidRDefault="008B204A" w:rsidP="002E4F13">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«7. В случаях, предусмотренных федеральными и областными законами, решениями Собрания депутатов Керчикского сельского поселения и правовыми актами Администрации Керчикского сельского поселения, при Администрации Керчикского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Керчикского сельского поселения устанавливается Собранием депутатов Керчикского сельского поселения или главой Администрации Керчикского сельского поселения в соответствии с их полномочиями, установленными федеральными и областными законами, настоящим Уставом.»;</w:t>
      </w:r>
    </w:p>
    <w:p w:rsidR="008B204A" w:rsidRPr="00E12EA0" w:rsidRDefault="008B204A" w:rsidP="0070163E">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21) дополнить статьей 28</w:t>
      </w:r>
      <w:r w:rsidRPr="00E12EA0">
        <w:rPr>
          <w:rFonts w:ascii="Times New Roman" w:hAnsi="Times New Roman"/>
          <w:b/>
          <w:sz w:val="28"/>
          <w:szCs w:val="28"/>
          <w:vertAlign w:val="superscript"/>
        </w:rPr>
        <w:t>1</w:t>
      </w:r>
      <w:r w:rsidRPr="00E12EA0">
        <w:rPr>
          <w:rFonts w:ascii="Times New Roman" w:hAnsi="Times New Roman"/>
          <w:b/>
          <w:sz w:val="28"/>
          <w:szCs w:val="28"/>
        </w:rPr>
        <w:t xml:space="preserve"> следующего содержания: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«Статья 28</w:t>
      </w:r>
      <w:r w:rsidRPr="00E12EA0">
        <w:rPr>
          <w:rFonts w:ascii="Times New Roman" w:hAnsi="Times New Roman"/>
          <w:sz w:val="28"/>
          <w:szCs w:val="28"/>
          <w:vertAlign w:val="superscript"/>
        </w:rPr>
        <w:t>1</w:t>
      </w:r>
      <w:r w:rsidRPr="00E12EA0">
        <w:rPr>
          <w:rFonts w:ascii="Times New Roman" w:hAnsi="Times New Roman"/>
          <w:sz w:val="28"/>
          <w:szCs w:val="28"/>
        </w:rPr>
        <w:t>. Глава Администрации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 Главой Администрации Керчикского сельского поселения является лицо, назначаемое на должность главы Администрации Керчикского сельского поселения по контракту, заключаемому по результатам конкурса на замещение указанной должности.</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Контракт с главой Администрации Керчикского сельского поселения заключается на срок полномочий Собрания депутатов Керчикского сельского поселения, принявшего решение о назначении лица на должность главы Администрации Керчикского сельского поселения (до дня начала работы Собрания депутатов Керчикского сельского поселения нового созыва), но не менее чем на два года.</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2. Условия контракта для главы Администрации Керчикского сельского поселения утверждаются Собранием депутатов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3. Порядок проведения конкурса на замещение должности главы Администрации Керчикского сельского поселения устанавливается Собранием депутатов Керчикского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Общее число членов конкурсной комиссии в Керчикском сельском поселении устанавливается Собранием депутатов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Половина членов конкурсной комиссии назначаются Собранием депутатов Керчикского сельского поселения, а другая половина – главой Администрации Октябрьского района.</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4. Лицо назначается на должность главы Администрации Керчикского сельского поселения Собранием депутатов Керчикского сельского поселения из числа кандидатов, представленных конкурсной комиссией по результатам конкурса.</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Контракт с главой Администрации Керчикского сельского поселения заключается председателем Собрания депутатов - главой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5. Глава Администрации Керчикского сельского поселения, осуществляющий свои полномочия на основе контракта:</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 подконтролен и подотчетен Собранию депутатов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2) представляет Собранию депутатов Керчикского сельского поселения ежегодные отчеты о результатах своей деятельности и деятельности Администрации Керчикского сельского поселения, в том числе о решении вопросов, поставленных Собранием депутатов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3) обеспечивает осуществление Администрацией Керчикского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6. Глава Администрации Керчикского сельского поселения представляет Керчикское сельское поселение в Совете муниципальных образований Ростовской области.</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bookmarkStart w:id="1" w:name="Par16"/>
      <w:bookmarkEnd w:id="1"/>
      <w:r w:rsidRPr="00E12EA0">
        <w:rPr>
          <w:rFonts w:ascii="Times New Roman" w:hAnsi="Times New Roman"/>
          <w:sz w:val="28"/>
          <w:szCs w:val="28"/>
        </w:rPr>
        <w:t xml:space="preserve">7. Глава Администрации Керчикского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Глава Администрации Керчикского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8. Глава Администрации Керчикского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9. Денежное содержание главе Администрации Керчикского сельского поселения устанавливается решением Собрания депутатов Керчикского сельского поселения в соответствии с федеральными и областными законами.</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10. В случае временного отсутствия главы Администрации Керчикского сельского поселения его обязанности исполняет заместитель главы Администрации Керчикского сельского поселения,</w:t>
      </w:r>
      <w:r w:rsidRPr="00E12EA0">
        <w:rPr>
          <w:rFonts w:ascii="Times New Roman" w:hAnsi="Times New Roman"/>
          <w:i/>
          <w:sz w:val="28"/>
          <w:szCs w:val="28"/>
        </w:rPr>
        <w:t xml:space="preserve"> </w:t>
      </w:r>
      <w:r w:rsidRPr="00E12EA0">
        <w:rPr>
          <w:rFonts w:ascii="Times New Roman" w:hAnsi="Times New Roman"/>
          <w:sz w:val="28"/>
          <w:szCs w:val="28"/>
        </w:rPr>
        <w:t>руководитель структурного подразделения Администрации Керчикского сельского поселения или иной муниципальный служащий в соответствии с Регламентом Администрации Керчикского сельского поселения.</w:t>
      </w:r>
    </w:p>
    <w:p w:rsidR="008B204A" w:rsidRPr="00E12EA0" w:rsidRDefault="008B204A" w:rsidP="00283FA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В случае если Регламентом Администрации Керчикского сельского поселения не определен муниципальный служащий, исполняющий обязанности главы Администрации Керчикского сельского поселения, либо в случае отсутствия данного муниципального служащего, обязанности главы Администрации Керчикского сельского поселения исполняет муниципальный служащий Администрации Керчикского сельского поселения, определяемый Собранием депутатов Керчикского сельского поселения.»;</w:t>
      </w:r>
    </w:p>
    <w:p w:rsidR="008B204A" w:rsidRPr="00E12EA0" w:rsidRDefault="008B204A" w:rsidP="00283FAD">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22) дополнить статьей 28</w:t>
      </w:r>
      <w:r w:rsidRPr="00E12EA0">
        <w:rPr>
          <w:rFonts w:ascii="Times New Roman" w:hAnsi="Times New Roman"/>
          <w:b/>
          <w:sz w:val="28"/>
          <w:szCs w:val="28"/>
          <w:vertAlign w:val="superscript"/>
        </w:rPr>
        <w:t>2</w:t>
      </w:r>
      <w:r w:rsidRPr="00E12EA0">
        <w:rPr>
          <w:rFonts w:ascii="Times New Roman" w:hAnsi="Times New Roman"/>
          <w:b/>
          <w:sz w:val="28"/>
          <w:szCs w:val="28"/>
        </w:rPr>
        <w:t xml:space="preserve"> следующего содержания: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«Статья 28</w:t>
      </w:r>
      <w:r w:rsidRPr="00E12EA0">
        <w:rPr>
          <w:rFonts w:ascii="Times New Roman" w:hAnsi="Times New Roman"/>
          <w:sz w:val="28"/>
          <w:szCs w:val="28"/>
          <w:vertAlign w:val="superscript"/>
        </w:rPr>
        <w:t>2</w:t>
      </w:r>
      <w:r w:rsidRPr="00E12EA0">
        <w:rPr>
          <w:rFonts w:ascii="Times New Roman" w:hAnsi="Times New Roman"/>
          <w:sz w:val="28"/>
          <w:szCs w:val="28"/>
        </w:rPr>
        <w:t>. Полномочия главы Администрации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 Глава Администрации Керчикского сельского поселения руководит Администрацией Керчикского сельского поселения на принципах единоначалия.</w:t>
      </w:r>
    </w:p>
    <w:p w:rsidR="008B204A" w:rsidRPr="00E12EA0" w:rsidRDefault="008B204A" w:rsidP="00283FAD">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2. Глава Администрации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 от имени Керчикского сельского поселения приобретает и осуществляет имущественные и иные права и обязанности, выступает в суде без доверенности;</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 xml:space="preserve">2) представляет Администрацию Керчикского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Керчикского сельского поселения, выдает доверенности на представление ее интересов; </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3) организует взаимодействие Администрации Керчикского сельского поселения с председателем Собрания депутатов – главой Керчикского сельского поселения и Собранием депутатов Керчикского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7) обеспечивает составление и внесение в Собрание депутатов Керчикского сельского поселения бюджета Керчикского сельского поселения и отчета о его исполнении, исполнение бюджета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8) вносит в Собрание депутатов Керчикского сельского поселения проекты нормативных правовых актов Собрания депутатов Керчикского сельского поселения, предусматривающих установление, изменение и отмену местных налогов и сборов, осуществление расходов из средств бюджета Керчикского сельского поселения, и дает заключения на проекты таких нормативных правовых актов;</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9) организует разработку, утверждение и исполнение муниципальных программ;</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11) издает в пределах своих полномочий правовые акты;</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12) вносит проекты решений Собрания депутатов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13) утверждает штатное расписание Администрации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Керчикского сельского поселения, иных работников Администрации Керчикского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b/>
          <w:sz w:val="28"/>
          <w:szCs w:val="28"/>
        </w:rPr>
      </w:pPr>
      <w:r w:rsidRPr="00E12EA0">
        <w:rPr>
          <w:rFonts w:ascii="Times New Roman" w:hAnsi="Times New Roman"/>
          <w:b/>
          <w:sz w:val="28"/>
          <w:szCs w:val="28"/>
        </w:rPr>
        <w:t>23) дополнить статьей 28</w:t>
      </w:r>
      <w:r w:rsidRPr="00E12EA0">
        <w:rPr>
          <w:rFonts w:ascii="Times New Roman" w:hAnsi="Times New Roman"/>
          <w:b/>
          <w:sz w:val="28"/>
          <w:szCs w:val="28"/>
          <w:vertAlign w:val="superscript"/>
        </w:rPr>
        <w:t xml:space="preserve">3 </w:t>
      </w:r>
      <w:r w:rsidRPr="00E12EA0">
        <w:rPr>
          <w:rFonts w:ascii="Times New Roman" w:hAnsi="Times New Roman"/>
          <w:b/>
          <w:sz w:val="28"/>
          <w:szCs w:val="28"/>
        </w:rPr>
        <w:t>следующего содержания:</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bCs/>
          <w:sz w:val="28"/>
          <w:szCs w:val="28"/>
        </w:rPr>
      </w:pPr>
      <w:r w:rsidRPr="00E12EA0">
        <w:rPr>
          <w:rFonts w:ascii="Times New Roman" w:hAnsi="Times New Roman"/>
          <w:sz w:val="28"/>
          <w:szCs w:val="28"/>
        </w:rPr>
        <w:t>«Статья 28</w:t>
      </w:r>
      <w:r w:rsidRPr="00E12EA0">
        <w:rPr>
          <w:rFonts w:ascii="Times New Roman" w:hAnsi="Times New Roman"/>
          <w:sz w:val="28"/>
          <w:szCs w:val="28"/>
          <w:vertAlign w:val="superscript"/>
        </w:rPr>
        <w:t>3</w:t>
      </w:r>
      <w:r w:rsidRPr="00E12EA0">
        <w:rPr>
          <w:rFonts w:ascii="Times New Roman" w:hAnsi="Times New Roman"/>
          <w:sz w:val="28"/>
          <w:szCs w:val="28"/>
        </w:rPr>
        <w:t>. Досрочное п</w:t>
      </w:r>
      <w:r w:rsidRPr="00E12EA0">
        <w:rPr>
          <w:rFonts w:ascii="Times New Roman" w:hAnsi="Times New Roman"/>
          <w:bCs/>
          <w:sz w:val="28"/>
          <w:szCs w:val="28"/>
        </w:rPr>
        <w:t>рекращение полномочий главы Администрации Керчикского сельского поселения</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1. Полномочия главы </w:t>
      </w:r>
      <w:r w:rsidRPr="00E12EA0">
        <w:rPr>
          <w:rFonts w:ascii="Times New Roman" w:hAnsi="Times New Roman"/>
          <w:bCs/>
          <w:sz w:val="28"/>
          <w:szCs w:val="28"/>
        </w:rPr>
        <w:t>Администрации Керчикского сельского поселения</w:t>
      </w:r>
      <w:r w:rsidRPr="00E12EA0">
        <w:rPr>
          <w:rFonts w:ascii="Times New Roman" w:hAnsi="Times New Roman"/>
          <w:sz w:val="28"/>
          <w:szCs w:val="28"/>
        </w:rPr>
        <w:t>, осуществляемые на основе контракта, прекращаются досрочно в случае:</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 смерти;</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2) отставки по собственному желанию;</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5) признания судом недееспособным или ограниченно дееспособным;</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6) признания судом безвестно отсутствующим или объявления умершим;</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7) вступления в отношении его в законную силу обвинительного приговора суда;</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8) выезда за пределы Российской Федерации на постоянное место жительства;</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11) преобразования муниципального образования «Керчикское сельское поселение», осуществляемого в соответствии с частями 3, 5, 6</w:t>
      </w:r>
      <w:r w:rsidRPr="00E12EA0">
        <w:rPr>
          <w:rFonts w:ascii="Times New Roman" w:hAnsi="Times New Roman"/>
          <w:sz w:val="28"/>
          <w:szCs w:val="28"/>
          <w:vertAlign w:val="superscript"/>
        </w:rPr>
        <w:t>2</w:t>
      </w:r>
      <w:r w:rsidRPr="00E12EA0">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«Керчикское сельское поселение»;</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12) увеличения численности избирателей муниципального образования «Керчикское сельское поселение» более чем на 25 процентов, произошедшего вследствие изменения границ Керчикского сельского поселения;</w:t>
      </w:r>
    </w:p>
    <w:p w:rsidR="008B204A" w:rsidRPr="00E12EA0" w:rsidRDefault="008B204A" w:rsidP="005F3C09">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13) утраты Керчикским сельским поселением статуса муниципального образования в связи с его объединением с городским округом;</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14) вступления в должность Главы Керчикского сельского поселения, исполняющего полномочия главы Администрации Керчикского сельского поселения.</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bookmarkStart w:id="2" w:name="Par41"/>
      <w:bookmarkEnd w:id="2"/>
      <w:r w:rsidRPr="00E12EA0">
        <w:rPr>
          <w:rFonts w:ascii="Times New Roman" w:hAnsi="Times New Roman"/>
          <w:sz w:val="28"/>
          <w:szCs w:val="28"/>
        </w:rPr>
        <w:t>2. Контракт с главой Администрации Керчикского сельского поселения может быть расторгнут по соглашению сторон или в судебном порядке на основании заявления:</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 Собрания депутатов Керчикского сельского поселения или председателя Собрания депутатов – главы Керчикского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3) главы Администрации Керчикского сельского поселения – в связи с нарушениями условий контракта органами местного самоуправления Керчикского сельского поселения и (или) органами государственной власти Ростовской области.</w:t>
      </w:r>
    </w:p>
    <w:p w:rsidR="008B204A" w:rsidRPr="00E12EA0" w:rsidRDefault="008B204A" w:rsidP="005F3C09">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3. В случае досрочного прекращения полномочий главы Администрации Керчикского сельского поселения его обязанности исполняет заместитель главы Администрации Керчикского сельского поселения, руководитель структурного подразделения Администрации Керчикского сельского поселения или иной муниципальный служащий в соответствии с Регламентом Администрации Керчикского сельского поселения.</w:t>
      </w:r>
    </w:p>
    <w:p w:rsidR="008B204A" w:rsidRPr="00E12EA0" w:rsidRDefault="008B204A" w:rsidP="005F3C09">
      <w:pPr>
        <w:spacing w:after="0" w:line="240" w:lineRule="auto"/>
        <w:ind w:firstLine="709"/>
        <w:jc w:val="both"/>
        <w:rPr>
          <w:rFonts w:ascii="Times New Roman" w:hAnsi="Times New Roman"/>
          <w:sz w:val="28"/>
          <w:szCs w:val="28"/>
        </w:rPr>
      </w:pPr>
      <w:r w:rsidRPr="00E12EA0">
        <w:rPr>
          <w:rFonts w:ascii="Times New Roman" w:hAnsi="Times New Roman"/>
          <w:sz w:val="28"/>
          <w:szCs w:val="28"/>
        </w:rPr>
        <w:t>В случае если Регламентом Администрации Керчикского сельского поселения не определен муниципальный служащий, исполняющий обязанности главы Администрации Керчикского сельского поселения, либо в случае отсутствия данного муниципального служащего, обязанности главы Администрации Керчикского сельского поселения исполняет муниципальный служащий Администрации Керчикского сельского поселения, определяемый Собранием депутатов Керчикского сельского поселения.»;</w:t>
      </w:r>
    </w:p>
    <w:p w:rsidR="008B204A" w:rsidRPr="00E12EA0" w:rsidRDefault="008B204A" w:rsidP="005F3C09">
      <w:pPr>
        <w:spacing w:after="0" w:line="240" w:lineRule="auto"/>
        <w:ind w:firstLine="709"/>
        <w:jc w:val="both"/>
        <w:rPr>
          <w:rFonts w:ascii="Times New Roman" w:hAnsi="Times New Roman"/>
          <w:b/>
          <w:sz w:val="28"/>
          <w:szCs w:val="28"/>
        </w:rPr>
      </w:pPr>
      <w:r w:rsidRPr="00E12EA0">
        <w:rPr>
          <w:rFonts w:ascii="Times New Roman" w:hAnsi="Times New Roman"/>
          <w:b/>
          <w:sz w:val="28"/>
          <w:szCs w:val="28"/>
        </w:rPr>
        <w:t>24) статью 29 изложить в следующей редакции:</w:t>
      </w:r>
    </w:p>
    <w:p w:rsidR="008B204A" w:rsidRPr="00E12EA0" w:rsidRDefault="008B204A" w:rsidP="009F25CD">
      <w:pPr>
        <w:spacing w:after="0" w:line="240" w:lineRule="atLeast"/>
        <w:ind w:firstLine="709"/>
        <w:rPr>
          <w:rFonts w:ascii="Times New Roman" w:hAnsi="Times New Roman"/>
          <w:sz w:val="28"/>
          <w:szCs w:val="28"/>
        </w:rPr>
      </w:pPr>
      <w:r w:rsidRPr="00E12EA0">
        <w:rPr>
          <w:rFonts w:ascii="Times New Roman" w:hAnsi="Times New Roman"/>
          <w:sz w:val="28"/>
          <w:szCs w:val="28"/>
        </w:rPr>
        <w:t>«Статья 29. Структура Администрации Керчикского сельского поселения</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В структуру Администрации Керчикского сельского поселения входят: глава Администрации Керчикского сельского поселения, заместитель главы Администрации Керчикского сельского поселения, структурные подразделения Администрации Керчикского сельского поселения, должности муниципальной службы, должности по техническому обеспечению деятельности Администрации Керчикского сельского поселения, не входящие в состав структурных подразделений Администрации Керчикского сельского поселения.</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Структура Администрации Керчикского сельского поселения утверждается Собранием депутатов Керчикского сельского поселения по представлению главы Администрации Керчикского сельского поселения.</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Штатное расписание Администрации Керчикского сельского поселения утверждается главой Администрации Керчикского сельского поселения на основе структуры Администрации Керчикского сельского поселения исходя из расходов на содержание Администрации Керчикского сельского поселения, предусмотренных бюджетом Керчикского сельского поселения.</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Глава Администрации Керчикского сельского поселения назначает и увольняет работников Администрации Керчикского сельского поселения, осуществляет иные полномочия в отношении работников Администрации Керчикского сельского поселения в соответствии с федеральным и областным законодательством о муниципальной службе и трудовым законодательством.</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Полномочия и порядок организации работы структурных подразделений Администрации Керчикского сельского поселения определяются Регламентом Администрации Керчикского сельского поселения и (или) положениями об этих подразделениях, утверждаемыми главой Администрации Керчикского сельского поселения. Структурные подразделения Администрации Керчикского сельского поселения не обладают правами юридического лица.</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6. Руководители структурных подразделений Администрации Керчикского сельского поселения:</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организуют работу структурного подразделения Администрации Керчикского  сельского поселения;</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разрабатывают и вносят главе Администрации Керчикского сельского поселения проекты правовых актов и иные предложения в пределах своей компетенции;</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8B204A" w:rsidRPr="00E12EA0" w:rsidRDefault="008B204A" w:rsidP="009F25CD">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7. Заместитель главы Администрации Керчикского сельского поселения ведет вопросы социально-экономического развития Керчикского сельского поселения и муниципального хозяйства, курирует структурные подразделения Администрации Керчикского сельского поселения.</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8. Заместитель главы Администрации Керчикского сельского поселения:</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координирует деятельность курируемых структурных подразделений Администрации Керчикского сельского поселения;</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вносит главе Администрации Керчикского сельского поселения проекты правовых актов и иные предложения в пределах своей компетенции;</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8B204A" w:rsidRPr="00E12EA0" w:rsidRDefault="008B204A" w:rsidP="00A15457">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9. Заместитель главы Администрации Керчикского сельского поселения может одновременно являться руководителем одного из структурных подразделений Администрации Керчикского сельского поселения.»;</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b/>
          <w:sz w:val="28"/>
          <w:szCs w:val="28"/>
        </w:rPr>
      </w:pPr>
      <w:r w:rsidRPr="00E12EA0">
        <w:rPr>
          <w:rFonts w:ascii="Times New Roman" w:hAnsi="Times New Roman"/>
          <w:b/>
          <w:sz w:val="28"/>
          <w:szCs w:val="28"/>
        </w:rPr>
        <w:t>25) в статье 30:</w:t>
      </w:r>
    </w:p>
    <w:p w:rsidR="008B204A" w:rsidRPr="00E12EA0" w:rsidRDefault="008B204A"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E12EA0">
        <w:rPr>
          <w:rFonts w:ascii="Times New Roman" w:hAnsi="Times New Roman"/>
          <w:sz w:val="28"/>
          <w:szCs w:val="28"/>
        </w:rPr>
        <w:t>абзац первый пункта 1 изложить в следующей редакции:</w:t>
      </w:r>
    </w:p>
    <w:p w:rsidR="008B204A" w:rsidRPr="00E12EA0" w:rsidRDefault="008B204A" w:rsidP="007016EC">
      <w:pPr>
        <w:spacing w:after="0" w:line="240" w:lineRule="atLeast"/>
        <w:ind w:firstLine="708"/>
        <w:jc w:val="both"/>
        <w:rPr>
          <w:rFonts w:ascii="Times New Roman" w:hAnsi="Times New Roman"/>
          <w:sz w:val="28"/>
          <w:szCs w:val="28"/>
        </w:rPr>
      </w:pPr>
      <w:r w:rsidRPr="00E12EA0">
        <w:rPr>
          <w:rFonts w:ascii="Times New Roman" w:hAnsi="Times New Roman"/>
          <w:sz w:val="28"/>
          <w:szCs w:val="28"/>
        </w:rPr>
        <w:t>«1. Администрация Керчикского сельского поселения под руководством главы Администрации Керчикского сельского поселения:»;</w:t>
      </w:r>
    </w:p>
    <w:p w:rsidR="008B204A" w:rsidRPr="00E12EA0" w:rsidRDefault="008B204A" w:rsidP="007016EC">
      <w:pPr>
        <w:spacing w:after="0" w:line="240" w:lineRule="atLeast"/>
        <w:ind w:firstLine="708"/>
        <w:jc w:val="both"/>
        <w:rPr>
          <w:rFonts w:ascii="Times New Roman" w:hAnsi="Times New Roman"/>
          <w:sz w:val="28"/>
          <w:szCs w:val="28"/>
        </w:rPr>
      </w:pPr>
      <w:r>
        <w:rPr>
          <w:rFonts w:ascii="Times New Roman" w:hAnsi="Times New Roman"/>
          <w:sz w:val="28"/>
          <w:szCs w:val="28"/>
        </w:rPr>
        <w:t>подпункты 1-52</w:t>
      </w:r>
      <w:r w:rsidRPr="00E12EA0">
        <w:rPr>
          <w:rFonts w:ascii="Times New Roman" w:hAnsi="Times New Roman"/>
          <w:sz w:val="28"/>
          <w:szCs w:val="28"/>
        </w:rPr>
        <w:t xml:space="preserve"> пункта 1 изложить в следующих редакциях:</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обеспечивает составление проекта бюджета Керчикского сельского поселения, исполнение бюджета Керчикского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Керчикского сельского поселения в соответствии с законодательством Российской Федерации о налогах и сборах;</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 организует в границах Керчикского сельского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организует дорожную деятельность в отношении автомобильных дорог местного значения в границах населенных пунктов Керчикского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Керчикского сельского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B204A" w:rsidRPr="00E12EA0" w:rsidRDefault="008B204A" w:rsidP="00F55AB6">
      <w:pPr>
        <w:spacing w:after="0" w:line="240" w:lineRule="auto"/>
        <w:ind w:firstLine="708"/>
        <w:jc w:val="both"/>
        <w:rPr>
          <w:rFonts w:ascii="Times New Roman" w:hAnsi="Times New Roman"/>
          <w:sz w:val="28"/>
          <w:szCs w:val="28"/>
        </w:rPr>
      </w:pPr>
      <w:r w:rsidRPr="00E12EA0">
        <w:rPr>
          <w:rFonts w:ascii="Times New Roman" w:hAnsi="Times New Roman"/>
          <w:sz w:val="28"/>
          <w:szCs w:val="28"/>
        </w:rPr>
        <w:t>6) обеспечивает проживающих в Керчикском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7) создает условия для предоставления транспортных услуг населению и организует транспортное обслуживание населения в границах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8) участвует в профилактике терроризма и экстремизма, а также в минимизации и (или) ликвидации последствий проявлений терроризма и экстремизма в границах Керчикского сельского поселения;</w:t>
      </w:r>
    </w:p>
    <w:p w:rsidR="008B204A" w:rsidRPr="00E12EA0" w:rsidRDefault="008B204A" w:rsidP="00F55AB6">
      <w:pPr>
        <w:spacing w:after="0" w:line="240" w:lineRule="auto"/>
        <w:ind w:firstLine="770"/>
        <w:jc w:val="both"/>
        <w:rPr>
          <w:rFonts w:ascii="Times New Roman" w:hAnsi="Times New Roman"/>
          <w:sz w:val="28"/>
          <w:szCs w:val="28"/>
        </w:rPr>
      </w:pPr>
      <w:r w:rsidRPr="00E12EA0">
        <w:rPr>
          <w:rFonts w:ascii="Times New Roman" w:hAnsi="Times New Roman"/>
          <w:sz w:val="28"/>
          <w:szCs w:val="28"/>
        </w:rPr>
        <w:t>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Керчикского сельского поселения, социальную и культурную адаптацию мигрантов, профилактику межнациональных (межэтнических) конфликтов;</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10) участвует в предупреждении и ликвидации последствий чрезвычайных ситуаций в границах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11) обеспечивает первичные меры пожарной безопасности в границах населенных пунктов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12) создает условия для обеспечения жителей Керчикского сельского поселения услугами связи, общественного питания, торговли и бытового обслуживания;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13) организует библиотечное обслуживание населения, комплектование и обеспечение сохранности библиотечных фондов библиотек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14) создает условия для организации досуга и обеспечения жителей Керчикского сельского поселения услугами организаций культуры;</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15) организует сохранение, использование и популяризацию объектов культурного наследия (памятников истории и культуры), находящихся в собственности Керчикского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Керчикском сельском поселении;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17) обеспечивает условия для развития на территории Керчикского сельского поселения физической культуры и массового спорта, организует проведение официальных физкультурно-оздоровительных и спортивных мероприятий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18) создает условия для массового отдыха жителей Керчикского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19) организует формирование архивных фондов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20) организует сбор и вывоз бытовых отходов и мусора;</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21) организует утверждение правил благоустройства территории Керчикского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22) осуществляет муниципальный лесной контроль;</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23) разрабатывает проекты генеральных планов Керчикского сельского поселения, правил землепользования и застройки, утверждает подготовленную на основе генеральных планов Керчикского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Керчикского сельского поселения, утверждает местные нормативы градостроительного проектирования Керчикского сельского поселения, резервирует земли и изымает, в том числе путем выкупа, земельных участков в границах Керчикского сельского поселения для муниципальных нужд, осуществляет муниципальный земельный контроль в границах Керчикского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Керчикского сельского поселения, изменяет, аннулирует такие наименования, размещает информацию в государственном адресном реестре;</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25) организует оказание ритуальных услуг и обеспечивает содержание мест захоронения;</w:t>
      </w:r>
    </w:p>
    <w:p w:rsidR="008B204A" w:rsidRPr="00E12EA0" w:rsidRDefault="008B204A" w:rsidP="00F55AB6">
      <w:pPr>
        <w:autoSpaceDE w:val="0"/>
        <w:autoSpaceDN w:val="0"/>
        <w:adjustRightInd w:val="0"/>
        <w:spacing w:after="0" w:line="240" w:lineRule="auto"/>
        <w:ind w:firstLine="709"/>
        <w:jc w:val="both"/>
        <w:rPr>
          <w:rFonts w:ascii="Times New Roman" w:hAnsi="Times New Roman"/>
          <w:sz w:val="28"/>
          <w:szCs w:val="28"/>
          <w:lang w:val="hy-AM" w:eastAsia="hy-AM"/>
        </w:rPr>
      </w:pPr>
      <w:r w:rsidRPr="00E12EA0">
        <w:rPr>
          <w:rFonts w:ascii="Times New Roman" w:hAnsi="Times New Roman"/>
          <w:sz w:val="28"/>
          <w:szCs w:val="28"/>
        </w:rPr>
        <w:t xml:space="preserve">26) организует и осуществляет мероприятия по </w:t>
      </w:r>
      <w:r w:rsidRPr="00E12EA0">
        <w:rPr>
          <w:rFonts w:ascii="Times New Roman" w:hAnsi="Times New Roman"/>
          <w:sz w:val="28"/>
          <w:szCs w:val="28"/>
          <w:lang w:val="hy-AM" w:eastAsia="hy-AM"/>
        </w:rPr>
        <w:t>территориальной обороне и</w:t>
      </w:r>
      <w:r w:rsidRPr="00E12EA0">
        <w:rPr>
          <w:rFonts w:ascii="Times New Roman" w:hAnsi="Times New Roman"/>
          <w:sz w:val="28"/>
          <w:szCs w:val="28"/>
          <w:lang w:eastAsia="hy-AM"/>
        </w:rPr>
        <w:t xml:space="preserve"> </w:t>
      </w:r>
      <w:r w:rsidRPr="00E12EA0">
        <w:rPr>
          <w:rFonts w:ascii="Times New Roman" w:hAnsi="Times New Roman"/>
          <w:sz w:val="28"/>
          <w:szCs w:val="28"/>
        </w:rPr>
        <w:t>гражданской обороне, защите населения и территории Керчикского сельского поселения от чрезвычайных ситуаций природного и техногенного характера;</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27) создает, содержит и организует деятельность аварийно-спасательных служб и (или) аварийно-спасательных формирований на территории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28) осуществляет мероприятия по обеспечению безопасности людей на водных объектах, охране их жизни и здоровья;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8B204A" w:rsidRPr="00E12EA0" w:rsidRDefault="008B204A" w:rsidP="00F55AB6">
      <w:pPr>
        <w:autoSpaceDE w:val="0"/>
        <w:autoSpaceDN w:val="0"/>
        <w:adjustRightInd w:val="0"/>
        <w:spacing w:after="0" w:line="240" w:lineRule="auto"/>
        <w:ind w:firstLine="708"/>
        <w:jc w:val="both"/>
        <w:rPr>
          <w:rFonts w:ascii="Times New Roman" w:hAnsi="Times New Roman"/>
          <w:sz w:val="28"/>
          <w:szCs w:val="28"/>
          <w:lang w:eastAsia="hy-AM"/>
        </w:rPr>
      </w:pPr>
      <w:r w:rsidRPr="00E12EA0">
        <w:rPr>
          <w:rFonts w:ascii="Times New Roman" w:hAnsi="Times New Roman"/>
          <w:sz w:val="28"/>
          <w:szCs w:val="28"/>
        </w:rPr>
        <w:t>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Керчикского сельского поселения, а также</w:t>
      </w:r>
      <w:r w:rsidRPr="00E12EA0">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32) организует и осуществляет мероприятия по работе с детьми и молодежью в Керчикском сельском поселении;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Керчикского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E12EA0">
        <w:rPr>
          <w:rFonts w:ascii="Times New Roman" w:hAnsi="Times New Roman"/>
          <w:sz w:val="28"/>
          <w:szCs w:val="28"/>
          <w:vertAlign w:val="superscript"/>
        </w:rPr>
        <w:t>1</w:t>
      </w:r>
      <w:r w:rsidRPr="00E12EA0">
        <w:rPr>
          <w:rFonts w:ascii="Times New Roman" w:hAnsi="Times New Roman"/>
          <w:sz w:val="28"/>
          <w:szCs w:val="28"/>
        </w:rPr>
        <w:t xml:space="preserve"> и 31</w:t>
      </w:r>
      <w:r w:rsidRPr="00E12EA0">
        <w:rPr>
          <w:rFonts w:ascii="Times New Roman" w:hAnsi="Times New Roman"/>
          <w:sz w:val="28"/>
          <w:szCs w:val="28"/>
          <w:vertAlign w:val="superscript"/>
        </w:rPr>
        <w:t>3</w:t>
      </w:r>
      <w:r w:rsidRPr="00E12EA0">
        <w:rPr>
          <w:rFonts w:ascii="Times New Roman" w:hAnsi="Times New Roman"/>
          <w:sz w:val="28"/>
          <w:szCs w:val="28"/>
        </w:rPr>
        <w:t xml:space="preserve"> Федерального закона от 12 января 1996 года № 7-ФЗ «О некоммерческих организациях»;</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36) обеспечивает выполнение работ, необходимых для создания искусственных земельных участков для нужд Керчикского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37) осуществляет меры по противодействию коррупции в границах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Керчикского сельского поселения, председателя Собрания депутатов – главы Керчикского сельского поселения, голосования по вопросам изменения границ, преобразования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40) разрабатывает проекты и организует выполнение планов и программ комплексного социально-экономического развития Керчикского сельского поселения, а также организует сбор статистических показателей, характеризующих состояние экономики и социальной сферы Керчикского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Керчикского сельского поселения официальной информации о социально-экономическом и культурном развитии Керчикского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42) осуществляет международные и внешнеэкономические связи в соответствии с федеральными законами;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43) организует профессиональное образование и дополнительное профессиональное образование председателя Собрания депутатов – главы Керчикского сельского поселения, депутатов Собрания депутатов Керчикского сельского поселения, муниципальных служащих и работников муниципальных учреждений;</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45) организует и осуществляет муниципальный контроль на территории Керчикского сельского поселения;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46) разрабатывает и принимает административные регламенты проведения проверок при осуществлении муниципального контроля;</w:t>
      </w:r>
    </w:p>
    <w:p w:rsidR="008B204A" w:rsidRPr="00E12EA0" w:rsidRDefault="008B204A" w:rsidP="00F55AB6">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B204A" w:rsidRPr="00E12EA0" w:rsidRDefault="008B204A" w:rsidP="006C28B0">
      <w:pPr>
        <w:autoSpaceDE w:val="0"/>
        <w:autoSpaceDN w:val="0"/>
        <w:adjustRightInd w:val="0"/>
        <w:spacing w:after="0" w:line="240" w:lineRule="auto"/>
        <w:ind w:firstLine="708"/>
        <w:jc w:val="both"/>
        <w:rPr>
          <w:rFonts w:ascii="Times New Roman" w:hAnsi="Times New Roman"/>
          <w:sz w:val="28"/>
          <w:szCs w:val="28"/>
          <w:lang w:eastAsia="en-US"/>
        </w:rPr>
      </w:pPr>
      <w:r w:rsidRPr="00E12EA0">
        <w:rPr>
          <w:rFonts w:ascii="Times New Roman" w:hAnsi="Times New Roman"/>
          <w:sz w:val="28"/>
          <w:szCs w:val="28"/>
          <w:lang w:eastAsia="en-US"/>
        </w:rPr>
        <w:t>47</w:t>
      </w:r>
      <w:r w:rsidRPr="00E12EA0">
        <w:rPr>
          <w:rFonts w:ascii="Times New Roman" w:hAnsi="Times New Roman"/>
          <w:sz w:val="28"/>
          <w:szCs w:val="28"/>
          <w:vertAlign w:val="superscript"/>
          <w:lang w:eastAsia="en-US"/>
        </w:rPr>
        <w:t>1</w:t>
      </w:r>
      <w:r w:rsidRPr="00E12EA0">
        <w:rPr>
          <w:rFonts w:ascii="Times New Roman" w:hAnsi="Times New Roman"/>
          <w:sz w:val="28"/>
          <w:szCs w:val="28"/>
          <w:lang w:eastAsia="en-US"/>
        </w:rPr>
        <w:t xml:space="preserve">) разрабатывает </w:t>
      </w:r>
      <w:hyperlink r:id="rId8" w:history="1">
        <w:r w:rsidRPr="00E12EA0">
          <w:rPr>
            <w:rFonts w:ascii="Times New Roman" w:hAnsi="Times New Roman"/>
            <w:sz w:val="28"/>
            <w:szCs w:val="28"/>
            <w:lang w:eastAsia="en-US"/>
          </w:rPr>
          <w:t>программ</w:t>
        </w:r>
      </w:hyperlink>
      <w:r w:rsidRPr="00E12EA0">
        <w:rPr>
          <w:rFonts w:ascii="Times New Roman" w:hAnsi="Times New Roman"/>
          <w:sz w:val="28"/>
          <w:szCs w:val="28"/>
          <w:lang w:eastAsia="en-US"/>
        </w:rPr>
        <w:t xml:space="preserve">ы комплексного развития систем коммунальной инфраструктуры Керчикского сельского поселения, программы комплексного развития транспортной инфраструктуры Керчикского сельского поселения, программы комплексного развития социальной инфраструктуры Керчикского сельского поселения, </w:t>
      </w:r>
      <w:hyperlink r:id="rId9" w:history="1">
        <w:r w:rsidRPr="00E12EA0">
          <w:rPr>
            <w:rFonts w:ascii="Times New Roman" w:hAnsi="Times New Roman"/>
            <w:sz w:val="28"/>
            <w:szCs w:val="28"/>
            <w:lang w:eastAsia="en-US"/>
          </w:rPr>
          <w:t>требования</w:t>
        </w:r>
      </w:hyperlink>
      <w:r w:rsidRPr="00E12EA0">
        <w:rPr>
          <w:rFonts w:ascii="Times New Roman" w:hAnsi="Times New Roman"/>
          <w:sz w:val="28"/>
          <w:szCs w:val="28"/>
          <w:lang w:eastAsia="en-US"/>
        </w:rPr>
        <w:t xml:space="preserve"> к которым устанавливаются Правительством Российской Федерации;</w:t>
      </w:r>
    </w:p>
    <w:p w:rsidR="008B204A" w:rsidRPr="00E12EA0" w:rsidRDefault="008B204A" w:rsidP="00E01C6E">
      <w:pPr>
        <w:autoSpaceDE w:val="0"/>
        <w:autoSpaceDN w:val="0"/>
        <w:adjustRightInd w:val="0"/>
        <w:spacing w:after="0" w:line="240" w:lineRule="auto"/>
        <w:ind w:firstLine="709"/>
        <w:jc w:val="both"/>
        <w:rPr>
          <w:rFonts w:ascii="Times New Roman" w:hAnsi="Times New Roman"/>
          <w:bCs/>
          <w:sz w:val="28"/>
          <w:szCs w:val="28"/>
        </w:rPr>
      </w:pPr>
      <w:r w:rsidRPr="00E12EA0">
        <w:rPr>
          <w:rFonts w:ascii="Times New Roman" w:hAnsi="Times New Roman"/>
          <w:sz w:val="28"/>
          <w:szCs w:val="28"/>
        </w:rPr>
        <w:t xml:space="preserve">48) вправе </w:t>
      </w:r>
      <w:r w:rsidRPr="00E12EA0">
        <w:rPr>
          <w:rFonts w:ascii="Times New Roman" w:hAnsi="Times New Roman"/>
          <w:bCs/>
          <w:sz w:val="28"/>
          <w:szCs w:val="28"/>
        </w:rPr>
        <w:t>создавать муниципальную пожарную охрану;</w:t>
      </w:r>
    </w:p>
    <w:p w:rsidR="008B204A" w:rsidRPr="00E12EA0" w:rsidRDefault="008B204A" w:rsidP="00E01C6E">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49) осуществляет полномочия по организации теплоснабжения, предусмотренные Федеральным законом «О теплоснабжении»;</w:t>
      </w:r>
    </w:p>
    <w:p w:rsidR="008B204A" w:rsidRDefault="008B204A" w:rsidP="00E01C6E">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50) осуществляет полномочия в сфере водоснабжения и водоотведения, предусмотренные Федеральным законом «О водоснабжении и водоотведении»;</w:t>
      </w:r>
    </w:p>
    <w:p w:rsidR="008B204A" w:rsidRPr="00E12EA0" w:rsidRDefault="008B204A" w:rsidP="00E01C6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51)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8B204A" w:rsidRPr="00E12EA0" w:rsidRDefault="008B204A" w:rsidP="00F55AB6">
      <w:pPr>
        <w:spacing w:after="0" w:line="240" w:lineRule="atLeast"/>
        <w:ind w:firstLine="709"/>
        <w:jc w:val="both"/>
        <w:rPr>
          <w:rFonts w:ascii="Times New Roman" w:hAnsi="Times New Roman"/>
          <w:sz w:val="28"/>
          <w:szCs w:val="28"/>
        </w:rPr>
      </w:pPr>
      <w:r>
        <w:rPr>
          <w:rFonts w:ascii="Times New Roman" w:hAnsi="Times New Roman"/>
          <w:sz w:val="28"/>
          <w:szCs w:val="28"/>
        </w:rPr>
        <w:t>52</w:t>
      </w:r>
      <w:r w:rsidRPr="00E12EA0">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8B204A" w:rsidRPr="00E12EA0" w:rsidRDefault="008B204A" w:rsidP="00F55AB6">
      <w:pPr>
        <w:spacing w:after="0" w:line="240" w:lineRule="atLeast"/>
        <w:jc w:val="both"/>
        <w:rPr>
          <w:rFonts w:ascii="Times New Roman" w:hAnsi="Times New Roman"/>
          <w:sz w:val="28"/>
          <w:szCs w:val="28"/>
        </w:rPr>
      </w:pPr>
      <w:r w:rsidRPr="00E12EA0">
        <w:rPr>
          <w:rFonts w:ascii="Times New Roman" w:hAnsi="Times New Roman"/>
          <w:sz w:val="28"/>
          <w:szCs w:val="28"/>
        </w:rPr>
        <w:tab/>
      </w:r>
      <w:r w:rsidRPr="00E12EA0">
        <w:rPr>
          <w:rFonts w:ascii="Times New Roman" w:hAnsi="Times New Roman"/>
          <w:b/>
          <w:sz w:val="28"/>
          <w:szCs w:val="28"/>
        </w:rPr>
        <w:t>26) в пункте 4 статьи 31</w:t>
      </w:r>
      <w:r w:rsidRPr="00E12EA0">
        <w:rPr>
          <w:rFonts w:ascii="Times New Roman" w:hAnsi="Times New Roman"/>
          <w:sz w:val="28"/>
          <w:szCs w:val="28"/>
        </w:rPr>
        <w:t xml:space="preserve"> слова «Главы Керчикского сельского поселения» заменить словами «председателя Собрания депутатов - главы Керчикского сельского поселения»;</w:t>
      </w:r>
    </w:p>
    <w:p w:rsidR="008B204A" w:rsidRPr="00E12EA0" w:rsidRDefault="008B204A" w:rsidP="00224DA6">
      <w:pPr>
        <w:numPr>
          <w:ilvl w:val="0"/>
          <w:numId w:val="8"/>
        </w:numPr>
        <w:spacing w:after="0" w:line="240" w:lineRule="atLeast"/>
        <w:jc w:val="both"/>
        <w:rPr>
          <w:rFonts w:ascii="Times New Roman" w:hAnsi="Times New Roman"/>
          <w:b/>
          <w:sz w:val="28"/>
          <w:szCs w:val="28"/>
        </w:rPr>
      </w:pPr>
      <w:r w:rsidRPr="00E12EA0">
        <w:rPr>
          <w:rFonts w:ascii="Times New Roman" w:hAnsi="Times New Roman"/>
          <w:b/>
          <w:sz w:val="28"/>
          <w:szCs w:val="28"/>
        </w:rPr>
        <w:t xml:space="preserve">в статье 32: </w:t>
      </w:r>
    </w:p>
    <w:p w:rsidR="008B204A" w:rsidRPr="00E12EA0" w:rsidRDefault="008B204A" w:rsidP="001142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слова «Глава Керчикского сельского поселения» заменить словами «председатель Собрания депутатов - глава Керчикского сельского поселения» в соответствующих падежах;</w:t>
      </w:r>
    </w:p>
    <w:p w:rsidR="008B204A" w:rsidRPr="00E12EA0" w:rsidRDefault="008B204A" w:rsidP="001142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в пункте 4 слова «4 года» заменить словами «5 лет»;</w:t>
      </w:r>
    </w:p>
    <w:p w:rsidR="008B204A" w:rsidRPr="00E12EA0" w:rsidRDefault="008B204A" w:rsidP="003562BF">
      <w:pPr>
        <w:spacing w:after="0" w:line="240" w:lineRule="atLeast"/>
        <w:ind w:firstLine="709"/>
        <w:jc w:val="both"/>
        <w:rPr>
          <w:rFonts w:ascii="Times New Roman" w:hAnsi="Times New Roman"/>
          <w:color w:val="000000"/>
          <w:sz w:val="28"/>
          <w:szCs w:val="28"/>
        </w:rPr>
      </w:pPr>
      <w:r w:rsidRPr="00E12EA0">
        <w:rPr>
          <w:rFonts w:ascii="Times New Roman" w:hAnsi="Times New Roman"/>
          <w:color w:val="000000"/>
          <w:sz w:val="28"/>
          <w:szCs w:val="28"/>
        </w:rPr>
        <w:t>в пункте 4 слова «Главы Керчикского сельского поселения» исключить;</w:t>
      </w:r>
    </w:p>
    <w:p w:rsidR="008B204A" w:rsidRPr="00E12EA0" w:rsidRDefault="008B204A" w:rsidP="001142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пункт 5 изложить в следующей редакции:</w:t>
      </w:r>
    </w:p>
    <w:p w:rsidR="008B204A" w:rsidRPr="00E12EA0" w:rsidRDefault="008B204A" w:rsidP="001142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Председатель Собрания депутатов – глава Керчикского сельского поселения избирается на срок полномочий Собрания депутатов Керчикского сельского поселения.»;</w:t>
      </w:r>
    </w:p>
    <w:p w:rsidR="008B204A" w:rsidRPr="00E12EA0" w:rsidRDefault="008B204A" w:rsidP="001142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пункт 6 изложить в следующей редакции:</w:t>
      </w:r>
    </w:p>
    <w:p w:rsidR="008B204A" w:rsidRPr="00E12EA0" w:rsidRDefault="008B204A" w:rsidP="001142B0">
      <w:pPr>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«6. Председатель Собрания депутатов – глава Керчикского сельского поселения, </w:t>
      </w:r>
      <w:r w:rsidRPr="00E12EA0">
        <w:rPr>
          <w:rFonts w:ascii="Times New Roman" w:hAnsi="Times New Roman"/>
          <w:iCs/>
          <w:sz w:val="28"/>
          <w:szCs w:val="28"/>
        </w:rPr>
        <w:t>заместитель председателя Собрания депутатов Керчикского сельского поселения и иные депутаты Собрания депутатов Керчикского сельского поселения</w:t>
      </w:r>
      <w:r w:rsidRPr="00E12EA0">
        <w:rPr>
          <w:rFonts w:ascii="Times New Roman" w:hAnsi="Times New Roman"/>
          <w:sz w:val="28"/>
          <w:szCs w:val="28"/>
        </w:rPr>
        <w:t xml:space="preserve"> осуществляют свои полномочия на непостоянной основе.»;</w:t>
      </w:r>
    </w:p>
    <w:p w:rsidR="008B204A" w:rsidRPr="00E12EA0" w:rsidRDefault="008B204A" w:rsidP="001142B0">
      <w:pPr>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пункт 8 изложить в следующей редакции:</w:t>
      </w:r>
    </w:p>
    <w:p w:rsidR="008B204A" w:rsidRPr="00E12EA0" w:rsidRDefault="008B204A" w:rsidP="001142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«8. Председатель Собрания депутатов – глава Керчикского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
    <w:p w:rsidR="008B204A" w:rsidRPr="00E12EA0" w:rsidRDefault="008B204A" w:rsidP="001142B0">
      <w:pPr>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пункты 9, 12, абзац второй пункта 14 признать утратившим силу;</w:t>
      </w:r>
    </w:p>
    <w:p w:rsidR="008B204A" w:rsidRPr="00E12EA0" w:rsidRDefault="008B204A" w:rsidP="003D1F4F">
      <w:pPr>
        <w:autoSpaceDE w:val="0"/>
        <w:autoSpaceDN w:val="0"/>
        <w:adjustRightInd w:val="0"/>
        <w:spacing w:after="0" w:line="240" w:lineRule="auto"/>
        <w:ind w:firstLine="708"/>
        <w:jc w:val="both"/>
        <w:rPr>
          <w:rFonts w:ascii="Times New Roman" w:hAnsi="Times New Roman"/>
          <w:b/>
          <w:sz w:val="28"/>
          <w:szCs w:val="28"/>
        </w:rPr>
      </w:pPr>
      <w:r w:rsidRPr="00E12EA0">
        <w:rPr>
          <w:rFonts w:ascii="Times New Roman" w:hAnsi="Times New Roman"/>
          <w:b/>
          <w:sz w:val="28"/>
          <w:szCs w:val="28"/>
        </w:rPr>
        <w:t>28) в статье 32:</w:t>
      </w:r>
    </w:p>
    <w:p w:rsidR="008B204A" w:rsidRPr="00E12EA0" w:rsidRDefault="008B204A" w:rsidP="003D1F4F">
      <w:pPr>
        <w:autoSpaceDE w:val="0"/>
        <w:autoSpaceDN w:val="0"/>
        <w:adjustRightInd w:val="0"/>
        <w:spacing w:after="0" w:line="240" w:lineRule="auto"/>
        <w:ind w:firstLine="708"/>
        <w:jc w:val="both"/>
        <w:rPr>
          <w:rFonts w:ascii="Times New Roman" w:hAnsi="Times New Roman"/>
          <w:sz w:val="28"/>
          <w:szCs w:val="28"/>
        </w:rPr>
      </w:pPr>
      <w:r w:rsidRPr="00E12EA0">
        <w:rPr>
          <w:rFonts w:ascii="Times New Roman" w:hAnsi="Times New Roman"/>
          <w:sz w:val="28"/>
          <w:szCs w:val="28"/>
        </w:rPr>
        <w:t>подпункт 1 пункта 9 признать утратившим силу;</w:t>
      </w:r>
    </w:p>
    <w:p w:rsidR="008B204A" w:rsidRPr="00E12EA0" w:rsidRDefault="008B204A" w:rsidP="003D1F4F">
      <w:pPr>
        <w:autoSpaceDE w:val="0"/>
        <w:autoSpaceDN w:val="0"/>
        <w:adjustRightInd w:val="0"/>
        <w:spacing w:after="0" w:line="240" w:lineRule="auto"/>
        <w:ind w:firstLine="708"/>
        <w:jc w:val="both"/>
        <w:rPr>
          <w:rFonts w:ascii="Times New Roman" w:hAnsi="Times New Roman"/>
          <w:sz w:val="28"/>
          <w:szCs w:val="28"/>
        </w:rPr>
      </w:pPr>
      <w:r w:rsidRPr="00E12EA0">
        <w:rPr>
          <w:rFonts w:ascii="Times New Roman" w:hAnsi="Times New Roman"/>
          <w:sz w:val="28"/>
          <w:szCs w:val="28"/>
        </w:rPr>
        <w:t>подпункт 2 пункта 9 изложить в следующей редакции:</w:t>
      </w:r>
    </w:p>
    <w:p w:rsidR="008B204A" w:rsidRPr="00E12EA0" w:rsidRDefault="008B204A" w:rsidP="003D1F4F">
      <w:pPr>
        <w:autoSpaceDE w:val="0"/>
        <w:autoSpaceDN w:val="0"/>
        <w:adjustRightInd w:val="0"/>
        <w:spacing w:after="0" w:line="240" w:lineRule="auto"/>
        <w:ind w:firstLine="708"/>
        <w:jc w:val="both"/>
        <w:rPr>
          <w:rFonts w:ascii="Times New Roman" w:hAnsi="Times New Roman"/>
          <w:sz w:val="28"/>
          <w:szCs w:val="28"/>
          <w:lang w:eastAsia="en-US"/>
        </w:rPr>
      </w:pPr>
      <w:r w:rsidRPr="00E12EA0">
        <w:rPr>
          <w:rFonts w:ascii="Times New Roman" w:hAnsi="Times New Roman"/>
          <w:sz w:val="28"/>
          <w:szCs w:val="28"/>
          <w:lang w:eastAsia="en-US"/>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и областными законами, ему не поручено участвовать в управлении этой организацией</w:t>
      </w:r>
      <w:r w:rsidRPr="00E12EA0">
        <w:rPr>
          <w:rFonts w:ascii="Times New Roman" w:hAnsi="Times New Roman"/>
          <w:sz w:val="28"/>
          <w:szCs w:val="28"/>
        </w:rPr>
        <w:t>;</w:t>
      </w:r>
    </w:p>
    <w:p w:rsidR="008B204A" w:rsidRPr="00E12EA0" w:rsidRDefault="008B204A" w:rsidP="001E1793">
      <w:pPr>
        <w:spacing w:after="0" w:line="240" w:lineRule="atLeast"/>
        <w:ind w:firstLine="708"/>
        <w:jc w:val="both"/>
        <w:rPr>
          <w:rFonts w:ascii="Times New Roman" w:hAnsi="Times New Roman"/>
          <w:sz w:val="28"/>
          <w:szCs w:val="28"/>
        </w:rPr>
      </w:pPr>
      <w:r w:rsidRPr="00E12EA0">
        <w:rPr>
          <w:rFonts w:ascii="Times New Roman" w:hAnsi="Times New Roman"/>
          <w:b/>
          <w:sz w:val="28"/>
          <w:szCs w:val="28"/>
        </w:rPr>
        <w:t>29) в статье 33</w:t>
      </w:r>
      <w:r w:rsidRPr="00E12EA0">
        <w:rPr>
          <w:rFonts w:ascii="Times New Roman" w:hAnsi="Times New Roman"/>
          <w:sz w:val="28"/>
          <w:szCs w:val="28"/>
        </w:rPr>
        <w:t xml:space="preserve"> слова «Глава Керчикского сельского поселения» заменить словами «председатель Собрания депутатов – глава Керчикского сельского поселения» в соответствующих падежах;</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b/>
          <w:sz w:val="28"/>
          <w:szCs w:val="28"/>
        </w:rPr>
        <w:t xml:space="preserve">30) в статье 34 </w:t>
      </w:r>
      <w:r w:rsidRPr="00E12EA0">
        <w:rPr>
          <w:rFonts w:ascii="Times New Roman" w:hAnsi="Times New Roman"/>
          <w:sz w:val="28"/>
          <w:szCs w:val="28"/>
        </w:rPr>
        <w:t>слова «Глава Керчикского сельского поселения» заменить словами «председатель Собрания депутатов – глава Керчикского сельского поселения» в соответствующих падежах;</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b/>
          <w:sz w:val="28"/>
          <w:szCs w:val="28"/>
        </w:rPr>
        <w:t>31) в статье 35</w:t>
      </w:r>
      <w:r w:rsidRPr="00E12EA0">
        <w:rPr>
          <w:rFonts w:ascii="Times New Roman" w:hAnsi="Times New Roman"/>
          <w:sz w:val="28"/>
          <w:szCs w:val="28"/>
        </w:rPr>
        <w:t xml:space="preserve"> слова «Глава Керчикского сельского поселения» заменить словами «председатель Собрания депутатов – глава Керчикского сельского поселения»;</w:t>
      </w:r>
    </w:p>
    <w:p w:rsidR="008B204A" w:rsidRPr="00E12EA0" w:rsidRDefault="008B204A" w:rsidP="008E739E">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32) пункт 3 статьи 37 изложить в следующей редакции:</w:t>
      </w:r>
    </w:p>
    <w:p w:rsidR="008B204A" w:rsidRPr="00E12EA0" w:rsidRDefault="008B204A" w:rsidP="001E1793">
      <w:pPr>
        <w:spacing w:after="0" w:line="240" w:lineRule="auto"/>
        <w:ind w:firstLine="708"/>
        <w:jc w:val="both"/>
        <w:rPr>
          <w:rFonts w:ascii="Times New Roman" w:hAnsi="Times New Roman"/>
          <w:sz w:val="28"/>
          <w:szCs w:val="28"/>
        </w:rPr>
      </w:pPr>
      <w:r w:rsidRPr="00E12EA0">
        <w:rPr>
          <w:rFonts w:ascii="Times New Roman" w:hAnsi="Times New Roman"/>
          <w:sz w:val="28"/>
          <w:szCs w:val="28"/>
        </w:rPr>
        <w:t>«3. На заседаниях Собрания депутатов Керчикского сельского поселения депутат вправе в порядке, установленном регламентом указанного органа:</w:t>
      </w:r>
    </w:p>
    <w:p w:rsidR="008B204A" w:rsidRPr="00E12EA0" w:rsidRDefault="008B204A" w:rsidP="00010061">
      <w:pPr>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1) избирать и быть избранным на должности председателя Собрания депутатов – главы Керчикского сельского поселения, заместителя председателя Собрания депутатов Керчикского сельского поселения, выдвигать кандидатуры (в том числе и свою кандидатуру) на эти должности, заявлять отводы кандидатам;</w:t>
      </w:r>
    </w:p>
    <w:p w:rsidR="008B204A" w:rsidRPr="00E12EA0" w:rsidRDefault="008B204A" w:rsidP="00010061">
      <w:pPr>
        <w:spacing w:after="0" w:line="240" w:lineRule="auto"/>
        <w:ind w:firstLine="709"/>
        <w:jc w:val="both"/>
        <w:rPr>
          <w:rFonts w:ascii="Times New Roman" w:hAnsi="Times New Roman"/>
          <w:sz w:val="28"/>
          <w:szCs w:val="28"/>
        </w:rPr>
      </w:pPr>
      <w:r w:rsidRPr="00E12EA0">
        <w:rPr>
          <w:rFonts w:ascii="Times New Roman" w:hAnsi="Times New Roman"/>
          <w:sz w:val="28"/>
          <w:szCs w:val="28"/>
        </w:rPr>
        <w:t>2) избирать и быть избранным в органы Собрания депутатов Керчикского сельского поселения, выдвигать кандидатуры (в том числе и свою кандидатуру) в эти органы, заявлять отводы кандидатам;</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8B204A" w:rsidRPr="00E12EA0" w:rsidRDefault="008B204A" w:rsidP="00010061">
      <w:pPr>
        <w:spacing w:after="0" w:line="240" w:lineRule="auto"/>
        <w:ind w:firstLine="709"/>
        <w:jc w:val="both"/>
        <w:rPr>
          <w:rFonts w:ascii="Times New Roman" w:hAnsi="Times New Roman"/>
          <w:sz w:val="28"/>
          <w:szCs w:val="28"/>
        </w:rPr>
      </w:pPr>
      <w:r w:rsidRPr="00E12EA0">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Керчикского сельского поселения;</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6) задавать вопросы выступающим, давать справки;</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7) выступать по мотивам голосования (до момента голосования);</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8) требовать постановки своих предложений на голосование;</w:t>
      </w:r>
    </w:p>
    <w:p w:rsidR="008B204A" w:rsidRPr="00E12EA0" w:rsidRDefault="008B204A" w:rsidP="00010061">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9) требовать повторного голосования в случаях установленного нарушения правил голосования;</w:t>
      </w:r>
    </w:p>
    <w:p w:rsidR="008B204A" w:rsidRPr="00E12EA0" w:rsidRDefault="008B204A" w:rsidP="00BA402C">
      <w:pPr>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10) </w:t>
      </w:r>
      <w:r w:rsidRPr="00E12EA0">
        <w:rPr>
          <w:rFonts w:ascii="Times New Roman" w:hAnsi="Times New Roman"/>
          <w:sz w:val="28"/>
          <w:szCs w:val="28"/>
          <w:lang w:eastAsia="en-US"/>
        </w:rPr>
        <w:t>пользоваться иными правами в соответствии с настоящим Уставом и регламентом Собрания депутатов Керчикского сельского поселения</w:t>
      </w:r>
      <w:r w:rsidRPr="00E12EA0">
        <w:rPr>
          <w:rFonts w:ascii="Times New Roman" w:hAnsi="Times New Roman"/>
          <w:sz w:val="28"/>
          <w:szCs w:val="28"/>
        </w:rPr>
        <w:t>.»;</w:t>
      </w:r>
    </w:p>
    <w:p w:rsidR="008B204A" w:rsidRPr="00E12EA0" w:rsidRDefault="008B204A" w:rsidP="00010061">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33) статьи 40, 42-44 признать утратившими силу;</w:t>
      </w:r>
    </w:p>
    <w:p w:rsidR="008B204A" w:rsidRPr="00E12EA0" w:rsidRDefault="008B204A" w:rsidP="00010061">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34) статью 41 изложить в следующей редакции:</w:t>
      </w:r>
    </w:p>
    <w:p w:rsidR="008B204A" w:rsidRPr="00E12EA0" w:rsidRDefault="008B204A" w:rsidP="00904A78">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«Статья 41. Использование депутатом Собрания депутатов Керчикского сельского поселения, председателем Собрания депутатов – главой Керчикского сельского поселения средств связи и право на пользование транспортом </w:t>
      </w:r>
    </w:p>
    <w:p w:rsidR="008B204A" w:rsidRPr="00E12EA0" w:rsidRDefault="008B204A" w:rsidP="00904A78">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1. Депутат Собрания депутатов Керчикского сельского поселения, председатель Собрания депутатов – глава Керчикского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Керчикского сельского поселения. Расходы, связанные с предоставлением депутату Собрания депутатов Керчикского сельского поселения, председателю Собрания депутатов – главе Керчикского сельского поселения, услуг связи, возмещаются за счет средств, предусмотренных бюджетной сметой Собрания депутатов Керчикского сельского поселения либо Администрации Керчикского сельского поселения.</w:t>
      </w:r>
    </w:p>
    <w:p w:rsidR="008B204A" w:rsidRPr="00E12EA0" w:rsidRDefault="008B204A" w:rsidP="00904A78">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Керчикского сельского поселения, председателем Собрания депутатов – главой Керчикского сельского поселения. </w:t>
      </w:r>
    </w:p>
    <w:p w:rsidR="008B204A" w:rsidRPr="00E12EA0" w:rsidRDefault="008B204A" w:rsidP="001142B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3. Депутат Собрания депутатов Керчикского сельского поселения, председатель Собрания депутатов – глава Керчикского сельского поселения, а если указанное лицо является инвалидом первой группы, также гражданин, который его сопровождает, пользуются на территории Керчикского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Керчикского сельского поселения, председателя Собрания депутатов – главы Керчикского сельского поселения, осуществляется по предъявлении удостоверения.»;</w:t>
      </w:r>
    </w:p>
    <w:p w:rsidR="008B204A" w:rsidRPr="00E12EA0" w:rsidRDefault="008B204A" w:rsidP="0020577E">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35) пункт 8 статьи 42 изложить в следующей редакции:</w:t>
      </w:r>
    </w:p>
    <w:p w:rsidR="008B204A" w:rsidRPr="00E12EA0" w:rsidRDefault="008B204A" w:rsidP="0020577E">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«8. Единовременная выплата при предоставлении ежегодного оплачиваемого отпуска выплачивается Главе Керчикского сельского поселения</w:t>
      </w:r>
      <w:r w:rsidRPr="00E12EA0">
        <w:rPr>
          <w:rFonts w:ascii="Times New Roman" w:hAnsi="Times New Roman"/>
          <w:iCs/>
          <w:sz w:val="28"/>
          <w:szCs w:val="28"/>
        </w:rPr>
        <w:t xml:space="preserve"> один раз в календарном году, </w:t>
      </w:r>
      <w:r w:rsidRPr="00E12EA0">
        <w:rPr>
          <w:rFonts w:ascii="Times New Roman" w:hAnsi="Times New Roman"/>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E12EA0">
        <w:rPr>
          <w:rFonts w:ascii="Times New Roman" w:hAnsi="Times New Roman"/>
          <w:iCs/>
          <w:sz w:val="28"/>
          <w:szCs w:val="28"/>
        </w:rPr>
        <w:t>Собрания депутатов Керчикского сельского поселения</w:t>
      </w:r>
      <w:r w:rsidRPr="00E12EA0">
        <w:rPr>
          <w:rFonts w:ascii="Times New Roman" w:hAnsi="Times New Roman"/>
          <w:sz w:val="28"/>
          <w:szCs w:val="28"/>
        </w:rPr>
        <w:t>.»;</w:t>
      </w:r>
    </w:p>
    <w:p w:rsidR="008B204A" w:rsidRPr="00E12EA0" w:rsidRDefault="008B204A" w:rsidP="00904A78">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36) статью 45 изложить в следующей редакции:</w:t>
      </w:r>
    </w:p>
    <w:p w:rsidR="008B204A" w:rsidRPr="00E12EA0" w:rsidRDefault="008B204A" w:rsidP="000314A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«Статья 45. Социальные гарантии депутата Собрания депутатов Керчикского сельского поселения, председателя Собрания депутатов - главы Керчикского сельского поселения</w:t>
      </w:r>
    </w:p>
    <w:p w:rsidR="008B204A" w:rsidRPr="00E12EA0" w:rsidRDefault="008B204A" w:rsidP="000314A0">
      <w:pPr>
        <w:autoSpaceDE w:val="0"/>
        <w:autoSpaceDN w:val="0"/>
        <w:adjustRightInd w:val="0"/>
        <w:spacing w:after="0" w:line="240" w:lineRule="auto"/>
        <w:ind w:firstLine="709"/>
        <w:jc w:val="both"/>
        <w:rPr>
          <w:rFonts w:ascii="Times New Roman" w:hAnsi="Times New Roman"/>
          <w:iCs/>
          <w:sz w:val="28"/>
          <w:szCs w:val="28"/>
        </w:rPr>
      </w:pPr>
      <w:r w:rsidRPr="00E12EA0">
        <w:rPr>
          <w:rFonts w:ascii="Times New Roman" w:hAnsi="Times New Roman"/>
          <w:bCs/>
          <w:iCs/>
          <w:sz w:val="28"/>
          <w:szCs w:val="28"/>
        </w:rPr>
        <w:t>Председателю Собрания депутатов – главе Керчикского сельского поселения</w:t>
      </w:r>
      <w:r w:rsidRPr="00E12EA0">
        <w:rPr>
          <w:rFonts w:ascii="Times New Roman" w:hAnsi="Times New Roman"/>
          <w:iCs/>
          <w:sz w:val="28"/>
          <w:szCs w:val="28"/>
        </w:rPr>
        <w:t>, депутату Собрания депутатов Керчикского сельского поселения гарантируются:</w:t>
      </w:r>
    </w:p>
    <w:p w:rsidR="008B204A" w:rsidRPr="00E12EA0" w:rsidRDefault="008B204A" w:rsidP="000314A0">
      <w:pPr>
        <w:autoSpaceDE w:val="0"/>
        <w:autoSpaceDN w:val="0"/>
        <w:adjustRightInd w:val="0"/>
        <w:spacing w:after="0" w:line="240" w:lineRule="auto"/>
        <w:ind w:firstLine="709"/>
        <w:jc w:val="both"/>
        <w:rPr>
          <w:rFonts w:ascii="Times New Roman" w:hAnsi="Times New Roman"/>
          <w:iCs/>
          <w:sz w:val="28"/>
          <w:szCs w:val="28"/>
        </w:rPr>
      </w:pPr>
      <w:r w:rsidRPr="00E12EA0">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8B204A" w:rsidRPr="00E12EA0" w:rsidRDefault="008B204A" w:rsidP="00A650EE">
      <w:pPr>
        <w:autoSpaceDE w:val="0"/>
        <w:autoSpaceDN w:val="0"/>
        <w:adjustRightInd w:val="0"/>
        <w:spacing w:after="0" w:line="240" w:lineRule="auto"/>
        <w:ind w:firstLine="709"/>
        <w:jc w:val="both"/>
        <w:rPr>
          <w:rFonts w:ascii="Times New Roman" w:hAnsi="Times New Roman"/>
          <w:iCs/>
          <w:sz w:val="28"/>
          <w:szCs w:val="28"/>
        </w:rPr>
      </w:pPr>
      <w:r w:rsidRPr="00E12EA0">
        <w:rPr>
          <w:rFonts w:ascii="Times New Roman" w:hAnsi="Times New Roman"/>
          <w:iCs/>
          <w:sz w:val="28"/>
          <w:szCs w:val="28"/>
        </w:rPr>
        <w:t xml:space="preserve">2) </w:t>
      </w:r>
      <w:r w:rsidRPr="00E12EA0">
        <w:rPr>
          <w:rFonts w:ascii="Times New Roman" w:hAnsi="Times New Roman"/>
          <w:sz w:val="28"/>
          <w:szCs w:val="28"/>
        </w:rPr>
        <w:t>право на дополнительное профессиональное образование</w:t>
      </w:r>
      <w:r w:rsidRPr="00E12EA0">
        <w:rPr>
          <w:rFonts w:ascii="Times New Roman" w:hAnsi="Times New Roman"/>
          <w:iCs/>
          <w:sz w:val="28"/>
          <w:szCs w:val="28"/>
        </w:rPr>
        <w:t>.»;</w:t>
      </w:r>
    </w:p>
    <w:p w:rsidR="008B204A" w:rsidRPr="00E12EA0" w:rsidRDefault="008B204A" w:rsidP="00A650EE">
      <w:pPr>
        <w:autoSpaceDE w:val="0"/>
        <w:autoSpaceDN w:val="0"/>
        <w:adjustRightInd w:val="0"/>
        <w:spacing w:after="0" w:line="240" w:lineRule="auto"/>
        <w:ind w:firstLine="709"/>
        <w:jc w:val="both"/>
        <w:rPr>
          <w:rFonts w:ascii="Times New Roman" w:hAnsi="Times New Roman"/>
          <w:b/>
          <w:iCs/>
          <w:sz w:val="28"/>
          <w:szCs w:val="28"/>
        </w:rPr>
      </w:pPr>
      <w:r w:rsidRPr="00E12EA0">
        <w:rPr>
          <w:rFonts w:ascii="Times New Roman" w:hAnsi="Times New Roman"/>
          <w:b/>
          <w:iCs/>
          <w:sz w:val="28"/>
          <w:szCs w:val="28"/>
        </w:rPr>
        <w:t>37) абзац второй подпункта 3 пункта 3 статьи 45 изложить в следующей редакции:</w:t>
      </w:r>
    </w:p>
    <w:p w:rsidR="008B204A" w:rsidRPr="00E12EA0" w:rsidRDefault="008B204A" w:rsidP="00A650EE">
      <w:pPr>
        <w:autoSpaceDE w:val="0"/>
        <w:autoSpaceDN w:val="0"/>
        <w:adjustRightInd w:val="0"/>
        <w:spacing w:after="0" w:line="240" w:lineRule="auto"/>
        <w:ind w:firstLine="709"/>
        <w:jc w:val="both"/>
        <w:rPr>
          <w:rFonts w:ascii="Times New Roman" w:hAnsi="Times New Roman"/>
          <w:iCs/>
          <w:sz w:val="28"/>
          <w:szCs w:val="28"/>
        </w:rPr>
      </w:pPr>
      <w:r w:rsidRPr="00E12EA0">
        <w:rPr>
          <w:rFonts w:ascii="Times New Roman" w:hAnsi="Times New Roman"/>
          <w:iCs/>
          <w:sz w:val="28"/>
          <w:szCs w:val="28"/>
        </w:rPr>
        <w:t>«в) один раз в квартал компенсации на лечение;»;</w:t>
      </w:r>
    </w:p>
    <w:p w:rsidR="008B204A" w:rsidRPr="00E12EA0" w:rsidRDefault="008B204A" w:rsidP="000314A0">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38) статью 46 изложить в следующей редакции:</w:t>
      </w:r>
    </w:p>
    <w:p w:rsidR="008B204A" w:rsidRPr="00E12EA0" w:rsidRDefault="008B204A" w:rsidP="000314A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«Статья 46. Финансирование расходов, связанных с предоставлением гарантий депутатам Собрания депутатов Керчикского сельского поселения, </w:t>
      </w:r>
      <w:r w:rsidRPr="00E12EA0">
        <w:rPr>
          <w:rFonts w:ascii="Times New Roman" w:hAnsi="Times New Roman"/>
          <w:bCs/>
          <w:iCs/>
          <w:sz w:val="28"/>
          <w:szCs w:val="28"/>
        </w:rPr>
        <w:t>председателю Собрания депутатов – главе Керчикского сельского поселения</w:t>
      </w:r>
    </w:p>
    <w:p w:rsidR="008B204A" w:rsidRPr="00E12EA0" w:rsidRDefault="008B204A" w:rsidP="000314A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Расходы, связанные с предоставлением гарантий депутатам Собрания депутатов Керчикского сельского поселения, </w:t>
      </w:r>
      <w:r w:rsidRPr="00E12EA0">
        <w:rPr>
          <w:rFonts w:ascii="Times New Roman" w:hAnsi="Times New Roman"/>
          <w:bCs/>
          <w:iCs/>
          <w:sz w:val="28"/>
          <w:szCs w:val="28"/>
        </w:rPr>
        <w:t>председателю Собрания депутатов – главе Керчикского сельского поселения</w:t>
      </w:r>
      <w:r w:rsidRPr="00E12EA0">
        <w:rPr>
          <w:rFonts w:ascii="Times New Roman" w:hAnsi="Times New Roman"/>
          <w:sz w:val="28"/>
          <w:szCs w:val="28"/>
        </w:rPr>
        <w:t>, финансируются за счет средств бюджета Керчикского сельского поселения.»;</w:t>
      </w:r>
    </w:p>
    <w:p w:rsidR="008B204A" w:rsidRPr="00E12EA0" w:rsidRDefault="008B204A" w:rsidP="00F0542B">
      <w:pPr>
        <w:spacing w:after="0" w:line="240" w:lineRule="auto"/>
        <w:ind w:firstLine="709"/>
        <w:jc w:val="both"/>
        <w:rPr>
          <w:rFonts w:ascii="Times New Roman" w:hAnsi="Times New Roman"/>
          <w:b/>
          <w:sz w:val="28"/>
          <w:szCs w:val="28"/>
        </w:rPr>
      </w:pPr>
      <w:r w:rsidRPr="00E12EA0">
        <w:rPr>
          <w:rFonts w:ascii="Times New Roman" w:hAnsi="Times New Roman"/>
          <w:b/>
          <w:sz w:val="28"/>
          <w:szCs w:val="28"/>
        </w:rPr>
        <w:t>39) в статье 47:</w:t>
      </w:r>
    </w:p>
    <w:p w:rsidR="008B204A" w:rsidRPr="00E12EA0" w:rsidRDefault="008B204A" w:rsidP="00F0542B">
      <w:pPr>
        <w:spacing w:after="0" w:line="240" w:lineRule="auto"/>
        <w:ind w:firstLine="709"/>
        <w:jc w:val="both"/>
        <w:rPr>
          <w:rFonts w:ascii="Times New Roman" w:hAnsi="Times New Roman"/>
          <w:sz w:val="28"/>
          <w:szCs w:val="28"/>
        </w:rPr>
      </w:pPr>
      <w:r w:rsidRPr="00E12EA0">
        <w:rPr>
          <w:rFonts w:ascii="Times New Roman" w:hAnsi="Times New Roman"/>
          <w:sz w:val="28"/>
          <w:szCs w:val="28"/>
        </w:rPr>
        <w:t>пункты 7-10 изложить в следующей редакции:</w:t>
      </w:r>
    </w:p>
    <w:p w:rsidR="008B204A" w:rsidRPr="00E12EA0" w:rsidRDefault="008B204A" w:rsidP="00F0542B">
      <w:pPr>
        <w:spacing w:after="0" w:line="240" w:lineRule="auto"/>
        <w:ind w:firstLine="709"/>
        <w:jc w:val="both"/>
        <w:rPr>
          <w:rFonts w:ascii="Times New Roman" w:hAnsi="Times New Roman"/>
          <w:sz w:val="28"/>
          <w:szCs w:val="28"/>
        </w:rPr>
      </w:pPr>
      <w:r w:rsidRPr="00E12EA0">
        <w:rPr>
          <w:rFonts w:ascii="Times New Roman" w:hAnsi="Times New Roman"/>
          <w:sz w:val="28"/>
          <w:szCs w:val="28"/>
        </w:rPr>
        <w:t>«7. Собрание депутатов Керчикского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Керчикского сельского поселения, решение об удалении председателя Собрания депутатов - главы Керчикского сельского поселения в отставку, а также решения по вопросам организации деятельности Собрания депутатов Керчикского сельского поселения и по иным вопросам, отнесенным к его компетенции федеральными законами, областными законами, настоящим Уставом.</w:t>
      </w:r>
    </w:p>
    <w:p w:rsidR="008B204A" w:rsidRPr="00E12EA0" w:rsidRDefault="008B204A" w:rsidP="00F0542B">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 8. Председатель Собрания депутатов – глава Керчикского сельского поселения в пределах своих полномочий, установленных настоящим Уставом и решениями Собрания депутатов Керчикского сельского поселения, издает постановления и распоряжения по вопросам организации деятельности Собрания депутатов Керчикского сельского поселения.</w:t>
      </w:r>
    </w:p>
    <w:p w:rsidR="008B204A" w:rsidRPr="00E12EA0" w:rsidRDefault="008B204A" w:rsidP="00F0542B">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Председатель Собрания депутатов – глава Керчикского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8B204A" w:rsidRPr="00E12EA0" w:rsidRDefault="008B204A" w:rsidP="00F0542B">
      <w:pPr>
        <w:widowControl w:val="0"/>
        <w:autoSpaceDE w:val="0"/>
        <w:autoSpaceDN w:val="0"/>
        <w:adjustRightInd w:val="0"/>
        <w:spacing w:after="0" w:line="240" w:lineRule="auto"/>
        <w:ind w:firstLine="709"/>
        <w:jc w:val="both"/>
        <w:rPr>
          <w:rFonts w:ascii="Times New Roman" w:hAnsi="Times New Roman"/>
          <w:sz w:val="28"/>
          <w:szCs w:val="28"/>
        </w:rPr>
      </w:pPr>
      <w:r w:rsidRPr="00E12EA0">
        <w:rPr>
          <w:rFonts w:ascii="Times New Roman" w:hAnsi="Times New Roman"/>
          <w:sz w:val="28"/>
          <w:szCs w:val="28"/>
        </w:rPr>
        <w:t xml:space="preserve"> 9. Глава Администрации Керчикского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Керчикского сельского поселения, издает постановления Администрации Керчикского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Керчикского сельского поселения по вопросам организации работы Администрации Керчикского сельского поселения.</w:t>
      </w:r>
    </w:p>
    <w:p w:rsidR="008B204A" w:rsidRPr="00E12EA0" w:rsidRDefault="008B204A" w:rsidP="00245142">
      <w:pPr>
        <w:autoSpaceDE w:val="0"/>
        <w:autoSpaceDN w:val="0"/>
        <w:adjustRightInd w:val="0"/>
        <w:spacing w:after="0" w:line="240" w:lineRule="atLeast"/>
        <w:ind w:firstLine="708"/>
        <w:jc w:val="both"/>
        <w:outlineLvl w:val="1"/>
        <w:rPr>
          <w:rFonts w:ascii="Times New Roman" w:hAnsi="Times New Roman"/>
          <w:sz w:val="28"/>
          <w:szCs w:val="28"/>
        </w:rPr>
      </w:pPr>
      <w:r w:rsidRPr="00E12EA0">
        <w:rPr>
          <w:rFonts w:ascii="Times New Roman" w:hAnsi="Times New Roman"/>
          <w:sz w:val="28"/>
          <w:szCs w:val="28"/>
        </w:rPr>
        <w:t xml:space="preserve"> 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8B204A" w:rsidRPr="00E12EA0" w:rsidRDefault="008B204A" w:rsidP="009F16AC">
      <w:pPr>
        <w:autoSpaceDE w:val="0"/>
        <w:autoSpaceDN w:val="0"/>
        <w:adjustRightInd w:val="0"/>
        <w:spacing w:after="0" w:line="240" w:lineRule="atLeast"/>
        <w:ind w:firstLine="708"/>
        <w:jc w:val="both"/>
        <w:outlineLvl w:val="1"/>
        <w:rPr>
          <w:rFonts w:ascii="Times New Roman" w:hAnsi="Times New Roman"/>
          <w:b/>
          <w:sz w:val="28"/>
          <w:szCs w:val="28"/>
        </w:rPr>
      </w:pPr>
      <w:r w:rsidRPr="00E12EA0">
        <w:rPr>
          <w:rFonts w:ascii="Times New Roman" w:hAnsi="Times New Roman"/>
          <w:b/>
          <w:sz w:val="28"/>
          <w:szCs w:val="28"/>
        </w:rPr>
        <w:t>40)</w:t>
      </w:r>
      <w:r w:rsidRPr="00E12EA0">
        <w:rPr>
          <w:rFonts w:ascii="Times New Roman" w:hAnsi="Times New Roman"/>
          <w:b/>
          <w:color w:val="FF00FF"/>
          <w:sz w:val="28"/>
          <w:szCs w:val="28"/>
        </w:rPr>
        <w:t xml:space="preserve"> </w:t>
      </w:r>
      <w:r w:rsidRPr="00E12EA0">
        <w:rPr>
          <w:rFonts w:ascii="Times New Roman" w:hAnsi="Times New Roman"/>
          <w:b/>
          <w:sz w:val="28"/>
          <w:szCs w:val="28"/>
        </w:rPr>
        <w:t xml:space="preserve"> в статье 48:</w:t>
      </w:r>
    </w:p>
    <w:p w:rsidR="008B204A" w:rsidRPr="00E12EA0" w:rsidRDefault="008B204A" w:rsidP="009F16AC">
      <w:pPr>
        <w:autoSpaceDE w:val="0"/>
        <w:autoSpaceDN w:val="0"/>
        <w:adjustRightInd w:val="0"/>
        <w:spacing w:after="0" w:line="240" w:lineRule="atLeast"/>
        <w:ind w:firstLine="708"/>
        <w:jc w:val="both"/>
        <w:outlineLvl w:val="1"/>
        <w:rPr>
          <w:rFonts w:ascii="Times New Roman" w:hAnsi="Times New Roman"/>
          <w:sz w:val="28"/>
          <w:szCs w:val="28"/>
        </w:rPr>
      </w:pPr>
      <w:r w:rsidRPr="00E12EA0">
        <w:rPr>
          <w:rFonts w:ascii="Times New Roman" w:hAnsi="Times New Roman"/>
          <w:sz w:val="28"/>
          <w:szCs w:val="28"/>
        </w:rPr>
        <w:t>абзац второй пункта 3 исключить;</w:t>
      </w:r>
    </w:p>
    <w:p w:rsidR="008B204A" w:rsidRPr="00E12EA0" w:rsidRDefault="008B204A" w:rsidP="009F16AC">
      <w:pPr>
        <w:autoSpaceDE w:val="0"/>
        <w:autoSpaceDN w:val="0"/>
        <w:adjustRightInd w:val="0"/>
        <w:spacing w:after="0" w:line="240" w:lineRule="atLeast"/>
        <w:ind w:firstLine="708"/>
        <w:jc w:val="both"/>
        <w:outlineLvl w:val="1"/>
        <w:rPr>
          <w:rFonts w:ascii="Times New Roman" w:hAnsi="Times New Roman"/>
          <w:sz w:val="28"/>
          <w:szCs w:val="28"/>
        </w:rPr>
      </w:pPr>
      <w:r w:rsidRPr="00E12EA0">
        <w:rPr>
          <w:rFonts w:ascii="Times New Roman" w:hAnsi="Times New Roman"/>
          <w:sz w:val="28"/>
          <w:szCs w:val="28"/>
        </w:rPr>
        <w:t>в абзаце втором пункта 6 слова «Глава Керчикского сельского поселения» заменить словами «председатель Собрания депутатов – глава Керчикского сельского поселения» в соответствующих падежах;</w:t>
      </w:r>
    </w:p>
    <w:p w:rsidR="008B204A" w:rsidRPr="00E12EA0" w:rsidRDefault="008B204A" w:rsidP="00245142">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b/>
          <w:sz w:val="28"/>
          <w:szCs w:val="28"/>
        </w:rPr>
        <w:t>41) в пункте 3 статьи 49</w:t>
      </w:r>
      <w:r w:rsidRPr="00E12EA0">
        <w:rPr>
          <w:rFonts w:ascii="Times New Roman" w:hAnsi="Times New Roman"/>
          <w:sz w:val="28"/>
          <w:szCs w:val="28"/>
        </w:rPr>
        <w:t xml:space="preserve"> слова «Главы Керчикского сельского поселения» заменить словами «председателя Собрания депутатов-главы Керчикского сельского поселения»;</w:t>
      </w:r>
    </w:p>
    <w:p w:rsidR="008B204A" w:rsidRPr="00E12EA0" w:rsidRDefault="008B204A" w:rsidP="002E301A">
      <w:pPr>
        <w:autoSpaceDE w:val="0"/>
        <w:autoSpaceDN w:val="0"/>
        <w:adjustRightInd w:val="0"/>
        <w:spacing w:after="0" w:line="240" w:lineRule="auto"/>
        <w:ind w:firstLine="709"/>
        <w:jc w:val="both"/>
        <w:outlineLvl w:val="1"/>
        <w:rPr>
          <w:rFonts w:ascii="Times New Roman" w:hAnsi="Times New Roman"/>
          <w:b/>
          <w:sz w:val="28"/>
          <w:szCs w:val="28"/>
        </w:rPr>
      </w:pPr>
      <w:r w:rsidRPr="00E12EA0">
        <w:rPr>
          <w:rFonts w:ascii="Times New Roman" w:hAnsi="Times New Roman"/>
          <w:b/>
          <w:sz w:val="28"/>
          <w:szCs w:val="28"/>
        </w:rPr>
        <w:t>42) в статье 50:</w:t>
      </w:r>
    </w:p>
    <w:p w:rsidR="008B204A" w:rsidRPr="00E12EA0" w:rsidRDefault="008B204A" w:rsidP="002E301A">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sz w:val="28"/>
          <w:szCs w:val="28"/>
        </w:rPr>
        <w:t>в пункте 2 слова «Главе Керчикского сельского поселения» заменить словами «председателю Собрания депутатов - главе Керчикского сельского поселения»;</w:t>
      </w:r>
    </w:p>
    <w:p w:rsidR="008B204A" w:rsidRPr="00E12EA0" w:rsidRDefault="008B204A" w:rsidP="002E301A">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sz w:val="28"/>
          <w:szCs w:val="28"/>
        </w:rPr>
        <w:t>пункт 3 признать утратившим силу</w:t>
      </w:r>
    </w:p>
    <w:p w:rsidR="008B204A" w:rsidRPr="00E12EA0" w:rsidRDefault="008B204A" w:rsidP="004B4F3C">
      <w:pPr>
        <w:autoSpaceDE w:val="0"/>
        <w:autoSpaceDN w:val="0"/>
        <w:adjustRightInd w:val="0"/>
        <w:spacing w:after="0" w:line="240" w:lineRule="auto"/>
        <w:ind w:firstLine="709"/>
        <w:jc w:val="both"/>
        <w:outlineLvl w:val="1"/>
        <w:rPr>
          <w:rFonts w:ascii="Times New Roman" w:hAnsi="Times New Roman"/>
          <w:b/>
          <w:color w:val="000000"/>
          <w:sz w:val="28"/>
          <w:szCs w:val="28"/>
        </w:rPr>
      </w:pPr>
      <w:r w:rsidRPr="00E12EA0">
        <w:rPr>
          <w:rFonts w:ascii="Times New Roman" w:hAnsi="Times New Roman"/>
          <w:b/>
          <w:color w:val="000000"/>
          <w:sz w:val="28"/>
          <w:szCs w:val="28"/>
        </w:rPr>
        <w:t>43) в статье 51:</w:t>
      </w:r>
    </w:p>
    <w:p w:rsidR="008B204A" w:rsidRPr="00E12EA0" w:rsidRDefault="008B204A" w:rsidP="004B4F3C">
      <w:pPr>
        <w:autoSpaceDE w:val="0"/>
        <w:autoSpaceDN w:val="0"/>
        <w:adjustRightInd w:val="0"/>
        <w:spacing w:after="0" w:line="240" w:lineRule="auto"/>
        <w:ind w:firstLine="709"/>
        <w:jc w:val="both"/>
        <w:outlineLvl w:val="1"/>
        <w:rPr>
          <w:rFonts w:ascii="Times New Roman" w:hAnsi="Times New Roman"/>
          <w:color w:val="000000"/>
          <w:sz w:val="28"/>
          <w:szCs w:val="28"/>
        </w:rPr>
      </w:pPr>
      <w:r w:rsidRPr="00E12EA0">
        <w:rPr>
          <w:rFonts w:ascii="Times New Roman" w:hAnsi="Times New Roman"/>
          <w:color w:val="000000"/>
          <w:sz w:val="28"/>
          <w:szCs w:val="28"/>
        </w:rPr>
        <w:t>в пункте 1 слова «Главой Керчикского сельского поселения» заменить словами «председателем Собрания депутатов - главой Керчикского сельского поселения, главой Администрации Керчикского сельского поселения»;</w:t>
      </w:r>
    </w:p>
    <w:p w:rsidR="008B204A" w:rsidRPr="00E12EA0" w:rsidRDefault="008B204A" w:rsidP="004B4F3C">
      <w:pPr>
        <w:autoSpaceDE w:val="0"/>
        <w:autoSpaceDN w:val="0"/>
        <w:adjustRightInd w:val="0"/>
        <w:spacing w:after="0" w:line="240" w:lineRule="auto"/>
        <w:ind w:firstLine="709"/>
        <w:jc w:val="both"/>
        <w:outlineLvl w:val="1"/>
        <w:rPr>
          <w:rFonts w:ascii="Times New Roman" w:hAnsi="Times New Roman"/>
          <w:color w:val="000000"/>
          <w:sz w:val="28"/>
          <w:szCs w:val="28"/>
        </w:rPr>
      </w:pPr>
      <w:r w:rsidRPr="00E12EA0">
        <w:rPr>
          <w:rFonts w:ascii="Times New Roman" w:hAnsi="Times New Roman"/>
          <w:color w:val="000000"/>
          <w:sz w:val="28"/>
          <w:szCs w:val="28"/>
        </w:rPr>
        <w:t>в пункте 2 слова «Главы Керчикского сельского поселения или при наличии заключения Главы Керчикского сельского поселения» заменить словами «главы Администрации Керчикского сельского поселения или при наличии заключения главы Администрации Керчикского сельского поселения»;</w:t>
      </w:r>
    </w:p>
    <w:p w:rsidR="008B204A" w:rsidRPr="00E12EA0" w:rsidRDefault="008B204A" w:rsidP="002E301A">
      <w:pPr>
        <w:autoSpaceDE w:val="0"/>
        <w:autoSpaceDN w:val="0"/>
        <w:adjustRightInd w:val="0"/>
        <w:spacing w:after="0" w:line="240" w:lineRule="auto"/>
        <w:ind w:firstLine="709"/>
        <w:jc w:val="both"/>
        <w:outlineLvl w:val="1"/>
        <w:rPr>
          <w:rFonts w:ascii="Times New Roman" w:hAnsi="Times New Roman"/>
          <w:b/>
          <w:sz w:val="28"/>
          <w:szCs w:val="28"/>
        </w:rPr>
      </w:pPr>
      <w:r w:rsidRPr="00E12EA0">
        <w:rPr>
          <w:rFonts w:ascii="Times New Roman" w:hAnsi="Times New Roman"/>
          <w:b/>
          <w:sz w:val="28"/>
          <w:szCs w:val="28"/>
        </w:rPr>
        <w:t>44) в статье 52:</w:t>
      </w:r>
    </w:p>
    <w:p w:rsidR="008B204A" w:rsidRPr="00E12EA0" w:rsidRDefault="008B204A" w:rsidP="004B4F3C">
      <w:pPr>
        <w:autoSpaceDE w:val="0"/>
        <w:autoSpaceDN w:val="0"/>
        <w:adjustRightInd w:val="0"/>
        <w:spacing w:after="0" w:line="240" w:lineRule="auto"/>
        <w:ind w:firstLine="709"/>
        <w:jc w:val="both"/>
        <w:outlineLvl w:val="1"/>
        <w:rPr>
          <w:rFonts w:ascii="Times New Roman" w:hAnsi="Times New Roman"/>
          <w:color w:val="000000"/>
          <w:sz w:val="28"/>
          <w:szCs w:val="28"/>
        </w:rPr>
      </w:pPr>
      <w:r w:rsidRPr="00E12EA0">
        <w:rPr>
          <w:rFonts w:ascii="Times New Roman" w:hAnsi="Times New Roman"/>
          <w:color w:val="000000"/>
          <w:sz w:val="28"/>
          <w:szCs w:val="28"/>
        </w:rPr>
        <w:t>Абзац первый пункта 1 изложить в следующей редакции:</w:t>
      </w:r>
    </w:p>
    <w:p w:rsidR="008B204A" w:rsidRPr="00E12EA0" w:rsidRDefault="008B204A" w:rsidP="004B4F3C">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 «1.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8B204A" w:rsidRPr="00E12EA0" w:rsidRDefault="008B204A" w:rsidP="00C21382">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sz w:val="28"/>
          <w:szCs w:val="28"/>
        </w:rPr>
        <w:t>в абзацах втором, четвертом пункта 3, пункте 4 подпункте 4 пункта 6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8B204A" w:rsidRPr="00E12EA0" w:rsidRDefault="008B204A" w:rsidP="00C21382">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sz w:val="28"/>
          <w:szCs w:val="28"/>
        </w:rPr>
        <w:t>в подпункте 3 пункта 6 слова «</w:t>
      </w:r>
      <w:r>
        <w:rPr>
          <w:rFonts w:ascii="Times New Roman" w:hAnsi="Times New Roman"/>
          <w:sz w:val="28"/>
          <w:szCs w:val="28"/>
        </w:rPr>
        <w:t>Главой</w:t>
      </w:r>
      <w:r w:rsidRPr="00E12EA0">
        <w:rPr>
          <w:rFonts w:ascii="Times New Roman" w:hAnsi="Times New Roman"/>
          <w:sz w:val="28"/>
          <w:szCs w:val="28"/>
        </w:rPr>
        <w:t xml:space="preserve"> Керчикского сельского поселения</w:t>
      </w:r>
      <w:r>
        <w:rPr>
          <w:rFonts w:ascii="Times New Roman" w:hAnsi="Times New Roman"/>
          <w:sz w:val="28"/>
          <w:szCs w:val="28"/>
        </w:rPr>
        <w:t>» заменить словами «председателем Собрания депутатов - главой</w:t>
      </w:r>
      <w:r w:rsidRPr="00E12EA0">
        <w:rPr>
          <w:rFonts w:ascii="Times New Roman" w:hAnsi="Times New Roman"/>
          <w:sz w:val="28"/>
          <w:szCs w:val="28"/>
        </w:rPr>
        <w:t xml:space="preserve"> Керчикского сельского поселения»;</w:t>
      </w:r>
    </w:p>
    <w:p w:rsidR="008B204A" w:rsidRPr="00E12EA0" w:rsidRDefault="008B204A" w:rsidP="00A05B95">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b/>
          <w:sz w:val="28"/>
          <w:szCs w:val="28"/>
        </w:rPr>
        <w:t>45) в статье 57</w:t>
      </w:r>
      <w:r w:rsidRPr="00E12EA0">
        <w:rPr>
          <w:rFonts w:ascii="Times New Roman" w:hAnsi="Times New Roman"/>
          <w:sz w:val="28"/>
          <w:szCs w:val="28"/>
        </w:rPr>
        <w:t xml:space="preserve">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8B204A" w:rsidRPr="00E12EA0" w:rsidRDefault="008B204A" w:rsidP="00A05B95">
      <w:pPr>
        <w:autoSpaceDE w:val="0"/>
        <w:autoSpaceDN w:val="0"/>
        <w:adjustRightInd w:val="0"/>
        <w:spacing w:after="0" w:line="240" w:lineRule="auto"/>
        <w:ind w:firstLine="709"/>
        <w:jc w:val="both"/>
        <w:outlineLvl w:val="1"/>
        <w:rPr>
          <w:rFonts w:ascii="Times New Roman" w:hAnsi="Times New Roman"/>
          <w:b/>
          <w:sz w:val="28"/>
          <w:szCs w:val="28"/>
        </w:rPr>
      </w:pPr>
      <w:r w:rsidRPr="00E12EA0">
        <w:rPr>
          <w:rFonts w:ascii="Times New Roman" w:hAnsi="Times New Roman"/>
          <w:b/>
          <w:sz w:val="28"/>
          <w:szCs w:val="28"/>
        </w:rPr>
        <w:t>46) в статье 59:</w:t>
      </w:r>
    </w:p>
    <w:p w:rsidR="008B204A" w:rsidRPr="00E12EA0" w:rsidRDefault="008B204A" w:rsidP="00A05B95">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sz w:val="28"/>
          <w:szCs w:val="28"/>
        </w:rPr>
        <w:t>наименование изложить в следующей редакции:</w:t>
      </w:r>
    </w:p>
    <w:p w:rsidR="008B204A" w:rsidRPr="00E12EA0" w:rsidRDefault="008B204A" w:rsidP="00A05B95">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 xml:space="preserve">«Статья 59. Составление, рассмотрение и утверждение бюджета Керчикского </w:t>
      </w:r>
      <w:r>
        <w:rPr>
          <w:rFonts w:ascii="Times New Roman" w:hAnsi="Times New Roman"/>
          <w:sz w:val="28"/>
          <w:szCs w:val="28"/>
        </w:rPr>
        <w:t xml:space="preserve">сельского </w:t>
      </w:r>
      <w:r w:rsidRPr="00E12EA0">
        <w:rPr>
          <w:rFonts w:ascii="Times New Roman" w:hAnsi="Times New Roman"/>
          <w:sz w:val="28"/>
          <w:szCs w:val="28"/>
        </w:rPr>
        <w:t>поселения»;</w:t>
      </w:r>
    </w:p>
    <w:p w:rsidR="008B204A" w:rsidRPr="00E12EA0" w:rsidRDefault="008B204A" w:rsidP="00A05B95">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в пункте 4 слова «Главой Керчикского сельского поселения» заменить словами «главой Администрации Керчикского сельского поселения»;</w:t>
      </w:r>
    </w:p>
    <w:p w:rsidR="008B204A" w:rsidRPr="00E12EA0" w:rsidRDefault="008B204A" w:rsidP="00C21382">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b/>
          <w:sz w:val="28"/>
          <w:szCs w:val="28"/>
        </w:rPr>
        <w:t>47) в абзаце втором пункта 2 статьи 61</w:t>
      </w:r>
      <w:r w:rsidRPr="00E12EA0">
        <w:rPr>
          <w:rFonts w:ascii="Times New Roman" w:hAnsi="Times New Roman"/>
          <w:sz w:val="28"/>
          <w:szCs w:val="28"/>
        </w:rPr>
        <w:t xml:space="preserve"> слова «Главы Керчикского сельского поселения» заменить словами «главы Администрации Керчикского сельского поселения»;</w:t>
      </w:r>
    </w:p>
    <w:p w:rsidR="008B204A" w:rsidRPr="00E12EA0" w:rsidRDefault="008B204A" w:rsidP="00C21382">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b/>
          <w:sz w:val="28"/>
          <w:szCs w:val="28"/>
        </w:rPr>
        <w:t>48) в статье 62</w:t>
      </w:r>
      <w:r w:rsidRPr="00E12EA0">
        <w:rPr>
          <w:rFonts w:ascii="Times New Roman" w:hAnsi="Times New Roman"/>
          <w:sz w:val="28"/>
          <w:szCs w:val="28"/>
        </w:rPr>
        <w:t xml:space="preserve">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8B204A" w:rsidRPr="00E12EA0" w:rsidRDefault="008B204A" w:rsidP="0053509B">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b/>
          <w:sz w:val="28"/>
          <w:szCs w:val="28"/>
        </w:rPr>
        <w:t>49) в статье 64</w:t>
      </w:r>
      <w:r w:rsidRPr="00E12EA0">
        <w:rPr>
          <w:rFonts w:ascii="Times New Roman" w:hAnsi="Times New Roman"/>
          <w:sz w:val="28"/>
          <w:szCs w:val="28"/>
        </w:rPr>
        <w:t xml:space="preserve"> слова «Главу Керчикского сельского поселения» заменить словами «председателя Собрания депутатов - главу Керчикского сельского поселения»;</w:t>
      </w:r>
    </w:p>
    <w:p w:rsidR="008B204A" w:rsidRPr="00E12EA0" w:rsidRDefault="008B204A" w:rsidP="00BE52B3">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b/>
          <w:sz w:val="28"/>
          <w:szCs w:val="28"/>
        </w:rPr>
        <w:t>50) в статье 66</w:t>
      </w:r>
      <w:r w:rsidRPr="00E12EA0">
        <w:rPr>
          <w:rFonts w:ascii="Times New Roman" w:hAnsi="Times New Roman"/>
          <w:sz w:val="28"/>
          <w:szCs w:val="28"/>
        </w:rPr>
        <w:t xml:space="preserve"> слова «Глава Керчикского сельского поселения» заменить словами «председатель Собрания депутатов - глава Керчикского сельского поселения, глава Администрации Керчикского сельского поселения» в соответствующих падежах;</w:t>
      </w:r>
    </w:p>
    <w:p w:rsidR="008B204A" w:rsidRPr="00E12EA0" w:rsidRDefault="008B204A" w:rsidP="00EF29CE">
      <w:pPr>
        <w:autoSpaceDE w:val="0"/>
        <w:autoSpaceDN w:val="0"/>
        <w:adjustRightInd w:val="0"/>
        <w:spacing w:after="0" w:line="240" w:lineRule="auto"/>
        <w:ind w:firstLine="709"/>
        <w:jc w:val="both"/>
        <w:outlineLvl w:val="1"/>
        <w:rPr>
          <w:rFonts w:ascii="Times New Roman" w:hAnsi="Times New Roman"/>
          <w:b/>
          <w:sz w:val="28"/>
          <w:szCs w:val="28"/>
        </w:rPr>
      </w:pPr>
      <w:r w:rsidRPr="00E12EA0">
        <w:rPr>
          <w:rFonts w:ascii="Times New Roman" w:hAnsi="Times New Roman"/>
          <w:b/>
          <w:sz w:val="28"/>
          <w:szCs w:val="28"/>
        </w:rPr>
        <w:t>51) в статье 67:</w:t>
      </w:r>
    </w:p>
    <w:p w:rsidR="008B204A" w:rsidRPr="00E12EA0" w:rsidRDefault="008B204A" w:rsidP="00555092">
      <w:pPr>
        <w:autoSpaceDE w:val="0"/>
        <w:autoSpaceDN w:val="0"/>
        <w:adjustRightInd w:val="0"/>
        <w:spacing w:after="0" w:line="240" w:lineRule="auto"/>
        <w:ind w:firstLine="708"/>
        <w:jc w:val="both"/>
        <w:rPr>
          <w:rFonts w:ascii="Times New Roman" w:hAnsi="Times New Roman"/>
          <w:sz w:val="28"/>
          <w:szCs w:val="28"/>
          <w:lang w:eastAsia="hy-AM"/>
        </w:rPr>
      </w:pPr>
      <w:r w:rsidRPr="00E12EA0">
        <w:rPr>
          <w:rFonts w:ascii="Times New Roman" w:hAnsi="Times New Roman"/>
          <w:sz w:val="28"/>
          <w:szCs w:val="28"/>
          <w:lang w:eastAsia="hy-AM"/>
        </w:rPr>
        <w:t>дополнить пунктом 15 следующего содержания:</w:t>
      </w:r>
    </w:p>
    <w:p w:rsidR="008B204A" w:rsidRPr="00E12EA0" w:rsidRDefault="008B204A" w:rsidP="00555092">
      <w:pPr>
        <w:autoSpaceDE w:val="0"/>
        <w:autoSpaceDN w:val="0"/>
        <w:adjustRightInd w:val="0"/>
        <w:spacing w:after="0" w:line="240" w:lineRule="auto"/>
        <w:ind w:firstLine="708"/>
        <w:jc w:val="both"/>
        <w:rPr>
          <w:rFonts w:ascii="Times New Roman" w:hAnsi="Times New Roman"/>
          <w:sz w:val="28"/>
          <w:szCs w:val="28"/>
          <w:lang w:eastAsia="hy-AM"/>
        </w:rPr>
      </w:pPr>
      <w:r w:rsidRPr="00E12EA0">
        <w:rPr>
          <w:rFonts w:ascii="Times New Roman" w:hAnsi="Times New Roman"/>
          <w:sz w:val="28"/>
          <w:szCs w:val="28"/>
          <w:lang w:eastAsia="hy-AM"/>
        </w:rPr>
        <w:t xml:space="preserve">«15. </w:t>
      </w:r>
      <w:r w:rsidRPr="00E12EA0">
        <w:rPr>
          <w:rFonts w:ascii="Times New Roman" w:hAnsi="Times New Roman"/>
          <w:sz w:val="28"/>
          <w:szCs w:val="28"/>
        </w:rPr>
        <w:t>Председатель Собрания депутатов - глава Керчикского сельского поселения</w:t>
      </w:r>
      <w:r w:rsidRPr="00E12EA0">
        <w:rPr>
          <w:rFonts w:ascii="Times New Roman" w:hAnsi="Times New Roman"/>
          <w:sz w:val="28"/>
          <w:szCs w:val="28"/>
          <w:lang w:eastAsia="hy-AM"/>
        </w:rPr>
        <w:t xml:space="preserve"> в отношении, которого Собранием депутатов Керчикского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B204A" w:rsidRPr="00E12EA0" w:rsidRDefault="008B204A" w:rsidP="00EF29CE">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sz w:val="28"/>
          <w:szCs w:val="28"/>
        </w:rPr>
        <w:t>слова «Глава Керчикского сельского поселения» заменить словами «председатель Собрания депутатов - глава Керчикского сельского поселения» в соответствующих падежах;</w:t>
      </w:r>
    </w:p>
    <w:p w:rsidR="008B204A" w:rsidRPr="00E12EA0" w:rsidRDefault="008B204A" w:rsidP="00EF29CE">
      <w:pPr>
        <w:autoSpaceDE w:val="0"/>
        <w:autoSpaceDN w:val="0"/>
        <w:adjustRightInd w:val="0"/>
        <w:spacing w:after="0" w:line="240" w:lineRule="auto"/>
        <w:ind w:firstLine="709"/>
        <w:jc w:val="both"/>
        <w:outlineLvl w:val="1"/>
        <w:rPr>
          <w:rFonts w:ascii="Times New Roman" w:hAnsi="Times New Roman"/>
          <w:b/>
          <w:sz w:val="28"/>
          <w:szCs w:val="28"/>
        </w:rPr>
      </w:pPr>
      <w:r w:rsidRPr="00E12EA0">
        <w:rPr>
          <w:rFonts w:ascii="Times New Roman" w:hAnsi="Times New Roman"/>
          <w:b/>
          <w:sz w:val="28"/>
          <w:szCs w:val="28"/>
        </w:rPr>
        <w:t>52) пункт 2 статьи 70 изложить в следующей редакции:</w:t>
      </w:r>
    </w:p>
    <w:p w:rsidR="008B204A" w:rsidRPr="00E12EA0" w:rsidRDefault="008B204A" w:rsidP="00EF29CE">
      <w:pPr>
        <w:autoSpaceDE w:val="0"/>
        <w:autoSpaceDN w:val="0"/>
        <w:adjustRightInd w:val="0"/>
        <w:spacing w:after="0" w:line="240" w:lineRule="auto"/>
        <w:ind w:firstLine="709"/>
        <w:jc w:val="both"/>
        <w:outlineLvl w:val="1"/>
        <w:rPr>
          <w:rFonts w:ascii="Times New Roman" w:hAnsi="Times New Roman"/>
          <w:sz w:val="28"/>
          <w:szCs w:val="28"/>
        </w:rPr>
      </w:pPr>
      <w:r w:rsidRPr="00E12EA0">
        <w:rPr>
          <w:rFonts w:ascii="Times New Roman" w:hAnsi="Times New Roman"/>
          <w:sz w:val="28"/>
          <w:szCs w:val="28"/>
        </w:rPr>
        <w:t>«2. До дня первого заседания Собрания депутатов Керчикского сельского поселения, избранного сроком на 5 лет, срок полномочий депутатов Собрания депутатов Керчикского  сельского поселения составляет 4 года.»;</w:t>
      </w:r>
    </w:p>
    <w:p w:rsidR="008B204A" w:rsidRPr="00E12EA0" w:rsidRDefault="008B204A" w:rsidP="009C0CE2">
      <w:pPr>
        <w:spacing w:after="0" w:line="240" w:lineRule="atLeast"/>
        <w:ind w:firstLine="709"/>
        <w:jc w:val="both"/>
        <w:rPr>
          <w:rFonts w:ascii="Times New Roman" w:hAnsi="Times New Roman"/>
          <w:b/>
          <w:sz w:val="28"/>
          <w:szCs w:val="28"/>
        </w:rPr>
      </w:pPr>
      <w:r w:rsidRPr="00E12EA0">
        <w:rPr>
          <w:rFonts w:ascii="Times New Roman" w:hAnsi="Times New Roman"/>
          <w:b/>
          <w:sz w:val="28"/>
          <w:szCs w:val="28"/>
        </w:rPr>
        <w:t>53) наименование главы 5 изложить в следующей редакции:</w:t>
      </w:r>
    </w:p>
    <w:p w:rsidR="008B204A" w:rsidRPr="00E12EA0" w:rsidRDefault="008B204A" w:rsidP="009C0CE2">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«Глава 5. Статус депутата Собрания депутатов Керчикского сельского поселения, председателя Собрания депутатов - главы Керчикского сельского поселения».</w:t>
      </w:r>
    </w:p>
    <w:p w:rsidR="008B204A" w:rsidRPr="00E12EA0" w:rsidRDefault="008B204A" w:rsidP="009C0CE2">
      <w:pPr>
        <w:spacing w:after="0" w:line="240" w:lineRule="atLeast"/>
        <w:ind w:firstLine="709"/>
        <w:jc w:val="both"/>
        <w:rPr>
          <w:rFonts w:ascii="Times New Roman" w:hAnsi="Times New Roman"/>
          <w:sz w:val="28"/>
          <w:szCs w:val="28"/>
        </w:rPr>
      </w:pPr>
    </w:p>
    <w:p w:rsidR="008B204A" w:rsidRPr="00E12EA0" w:rsidRDefault="008B204A" w:rsidP="005667EF">
      <w:pPr>
        <w:spacing w:after="0" w:line="240" w:lineRule="auto"/>
        <w:ind w:firstLine="708"/>
        <w:jc w:val="both"/>
        <w:rPr>
          <w:rFonts w:ascii="Times New Roman" w:hAnsi="Times New Roman"/>
          <w:sz w:val="28"/>
          <w:szCs w:val="28"/>
          <w:lang w:eastAsia="en-US"/>
        </w:rPr>
      </w:pPr>
      <w:r w:rsidRPr="00E12EA0">
        <w:rPr>
          <w:rFonts w:ascii="Times New Roman" w:hAnsi="Times New Roman"/>
          <w:sz w:val="28"/>
          <w:szCs w:val="28"/>
        </w:rPr>
        <w:t>2. Настоящее решение, за исключением положений, указанных в абзацах втором и третьем настоящего пункта,</w:t>
      </w:r>
      <w:r w:rsidRPr="00E12EA0">
        <w:rPr>
          <w:rFonts w:ascii="Times New Roman" w:hAnsi="Times New Roman"/>
          <w:sz w:val="28"/>
          <w:szCs w:val="28"/>
          <w:lang w:eastAsia="en-US"/>
        </w:rPr>
        <w:t xml:space="preserve"> вступает в силу со дня истечения срока полномочий Главы Керчикского сельского поселения, избранного до дня вступления в силу настоящего решения, в том числе в результате досрочного прекращения его полномочий, но не ранее дня официального обнародования настоящего решения, произведенного после его государственной регистрации.</w:t>
      </w:r>
    </w:p>
    <w:p w:rsidR="008B204A" w:rsidRPr="00E12EA0" w:rsidRDefault="008B204A" w:rsidP="00703E4F">
      <w:pPr>
        <w:spacing w:after="0" w:line="240" w:lineRule="auto"/>
        <w:ind w:firstLine="708"/>
        <w:jc w:val="both"/>
        <w:rPr>
          <w:rFonts w:ascii="Times New Roman" w:hAnsi="Times New Roman"/>
          <w:sz w:val="28"/>
          <w:szCs w:val="28"/>
        </w:rPr>
      </w:pPr>
      <w:r w:rsidRPr="00E12EA0">
        <w:rPr>
          <w:rFonts w:ascii="Times New Roman" w:hAnsi="Times New Roman"/>
          <w:sz w:val="28"/>
          <w:szCs w:val="28"/>
        </w:rPr>
        <w:t>Подпункты 1-3, абзацы третий и четвертый подпункта 8, абзац десятый подпункта 17, подпункт 18, абзацы пятый-восьмой подпункта 21, абз</w:t>
      </w:r>
      <w:r>
        <w:rPr>
          <w:rFonts w:ascii="Times New Roman" w:hAnsi="Times New Roman"/>
          <w:sz w:val="28"/>
          <w:szCs w:val="28"/>
        </w:rPr>
        <w:t>ацы четвертый – пятьдесят седьмой</w:t>
      </w:r>
      <w:r w:rsidRPr="00E12EA0">
        <w:rPr>
          <w:rFonts w:ascii="Times New Roman" w:hAnsi="Times New Roman"/>
          <w:sz w:val="28"/>
          <w:szCs w:val="28"/>
        </w:rPr>
        <w:t xml:space="preserve"> подпункта 25, подпункты 28, 35 и 37, абзац третий подпункта 44, абзацы второй и третий подпункта 46, подпункт 52 пункта 1 настоящего решения и настоящий пункт вступают в силу </w:t>
      </w:r>
      <w:r w:rsidRPr="00E12EA0">
        <w:rPr>
          <w:rFonts w:ascii="Times New Roman" w:hAnsi="Times New Roman"/>
          <w:sz w:val="28"/>
          <w:szCs w:val="28"/>
          <w:shd w:val="clear" w:color="auto" w:fill="FFFFFF"/>
        </w:rPr>
        <w:t xml:space="preserve">со </w:t>
      </w:r>
      <w:r w:rsidRPr="00E12EA0">
        <w:rPr>
          <w:rFonts w:ascii="Times New Roman" w:hAnsi="Times New Roman"/>
          <w:sz w:val="28"/>
          <w:szCs w:val="28"/>
        </w:rPr>
        <w:t>дня официального обнародования настоящего решения, произведенного после его государственной регистрации.</w:t>
      </w:r>
    </w:p>
    <w:p w:rsidR="008B204A" w:rsidRPr="00E12EA0" w:rsidRDefault="008B204A" w:rsidP="002422E7">
      <w:pPr>
        <w:spacing w:after="0" w:line="240" w:lineRule="auto"/>
        <w:ind w:firstLine="708"/>
        <w:jc w:val="both"/>
        <w:rPr>
          <w:rFonts w:ascii="Times New Roman" w:hAnsi="Times New Roman"/>
          <w:sz w:val="28"/>
          <w:szCs w:val="28"/>
        </w:rPr>
      </w:pPr>
      <w:r w:rsidRPr="00E12EA0">
        <w:rPr>
          <w:rFonts w:ascii="Times New Roman" w:hAnsi="Times New Roman"/>
          <w:sz w:val="28"/>
          <w:szCs w:val="28"/>
        </w:rPr>
        <w:t>Абзацы третий и четвертый подпункта 14, абзац третий подпункта 27 пункта 1 настоящего решения вступают в силу со дня официального обнародования настоящего решения, произведенного после его государственной регистрации, и применяются только к депутатам Собрания депутатов Керчикского сельского поселения, избранным на выборах, назначенных после вступления в силу указанных норм настоящего решения, за исключением депутатов Собрания депутатов Керчикского сельского поселения, избранных на повторных и дополнительных выборах депутатов Собрания депутатов Керчикского сельского поселения, избранного до вступления в силу абзацев третьего и четвертого подпункта 14, абзаца третьего подпункта 27 пункта 1 настоящего решения.</w:t>
      </w:r>
    </w:p>
    <w:p w:rsidR="008B204A" w:rsidRPr="00E12EA0" w:rsidRDefault="008B204A" w:rsidP="00703E4F">
      <w:pPr>
        <w:spacing w:after="0" w:line="240" w:lineRule="auto"/>
        <w:ind w:firstLine="709"/>
        <w:jc w:val="both"/>
        <w:rPr>
          <w:rFonts w:ascii="Times New Roman" w:hAnsi="Times New Roman"/>
          <w:sz w:val="28"/>
          <w:szCs w:val="28"/>
          <w:lang w:eastAsia="en-US"/>
        </w:rPr>
      </w:pPr>
      <w:r w:rsidRPr="00E12EA0">
        <w:rPr>
          <w:rFonts w:ascii="Times New Roman" w:hAnsi="Times New Roman"/>
          <w:sz w:val="28"/>
          <w:szCs w:val="28"/>
          <w:lang w:eastAsia="en-US"/>
        </w:rPr>
        <w:t>В случае прекращения полномочий Главы Керчикского сельского поселения до официального обнародования настоящего решения, оно вступает в силу со дня его официального обнародования, произведенного после государственной регистрации.</w:t>
      </w:r>
    </w:p>
    <w:p w:rsidR="008B204A" w:rsidRPr="00E12EA0" w:rsidRDefault="008B204A" w:rsidP="00194B00">
      <w:pPr>
        <w:spacing w:after="0" w:line="240" w:lineRule="auto"/>
        <w:ind w:firstLine="709"/>
        <w:jc w:val="both"/>
        <w:rPr>
          <w:rFonts w:ascii="Times New Roman" w:hAnsi="Times New Roman"/>
          <w:sz w:val="28"/>
          <w:szCs w:val="28"/>
        </w:rPr>
      </w:pPr>
      <w:r w:rsidRPr="00E12EA0">
        <w:rPr>
          <w:rFonts w:ascii="Times New Roman" w:hAnsi="Times New Roman"/>
          <w:sz w:val="28"/>
          <w:szCs w:val="28"/>
        </w:rPr>
        <w:t>До дня вступления в силу настоящего решения положения абзацев пятого-восьмого подпункта 21 настоящего решения могут применяться исключительно к отношениям, связанным с проведением конкурса на замещение должности главы Администрации Керчикского сельского поселения, в том числе в части определения условий контракта с главой Администрации Керчикского сельского поселения, порядка проведения конкурса на замещение должности главы Администрации Керчикского сельского поселения, общего числа членов конкурсной комиссии в Керчикском сельском поселении, назначения членов конкурсной комиссии.</w:t>
      </w:r>
    </w:p>
    <w:p w:rsidR="008B204A" w:rsidRPr="00E12EA0" w:rsidRDefault="008B204A" w:rsidP="00506CF4">
      <w:pPr>
        <w:spacing w:after="0" w:line="240" w:lineRule="auto"/>
        <w:ind w:firstLine="709"/>
        <w:jc w:val="both"/>
        <w:rPr>
          <w:rFonts w:ascii="Times New Roman" w:hAnsi="Times New Roman"/>
          <w:sz w:val="28"/>
          <w:szCs w:val="28"/>
        </w:rPr>
      </w:pPr>
      <w:r w:rsidRPr="00E12EA0">
        <w:rPr>
          <w:rFonts w:ascii="Times New Roman" w:hAnsi="Times New Roman"/>
          <w:sz w:val="28"/>
          <w:szCs w:val="28"/>
        </w:rPr>
        <w:t>До дня вступления в силу настоящего решения положения абзаца десятого подпункта 17 могут применяться исключительно к отношениям, связанным с организацией и подготовкой заседания  Собрания депутатов Керчикского сельского поселения, на котором будет избираться председатель Собрания депутатов - глава Керчикского сельского поселения.</w:t>
      </w:r>
    </w:p>
    <w:p w:rsidR="008B204A" w:rsidRPr="00E12EA0" w:rsidRDefault="008B204A" w:rsidP="00194B00">
      <w:pPr>
        <w:widowControl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E12EA0">
        <w:rPr>
          <w:rFonts w:ascii="Times New Roman" w:hAnsi="Times New Roman"/>
          <w:sz w:val="28"/>
          <w:szCs w:val="28"/>
          <w:lang w:eastAsia="en-US"/>
        </w:rPr>
        <w:t>Со дня вступления в силу настоящего решения выборы Главы Керчикского сельского поселения не назначаются и не проводятся.</w:t>
      </w:r>
    </w:p>
    <w:p w:rsidR="008B204A" w:rsidRPr="00E12EA0" w:rsidRDefault="008B204A" w:rsidP="00194B00">
      <w:pPr>
        <w:spacing w:after="0" w:line="240" w:lineRule="atLeast"/>
        <w:ind w:firstLine="709"/>
        <w:jc w:val="both"/>
        <w:rPr>
          <w:rFonts w:ascii="Times New Roman" w:hAnsi="Times New Roman"/>
          <w:sz w:val="28"/>
          <w:szCs w:val="28"/>
          <w:lang w:eastAsia="en-US"/>
        </w:rPr>
      </w:pPr>
      <w:r w:rsidRPr="00E12EA0">
        <w:rPr>
          <w:rFonts w:ascii="Times New Roman" w:hAnsi="Times New Roman"/>
          <w:sz w:val="28"/>
          <w:szCs w:val="28"/>
          <w:lang w:eastAsia="en-US"/>
        </w:rPr>
        <w:t xml:space="preserve">Со дня вступления в силу настоящего решения до </w:t>
      </w:r>
      <w:r w:rsidRPr="00E12EA0">
        <w:rPr>
          <w:rFonts w:ascii="Times New Roman" w:hAnsi="Times New Roman"/>
          <w:sz w:val="28"/>
          <w:szCs w:val="28"/>
        </w:rPr>
        <w:t>дня начала исполнения своих полномочий главой Администрации Керчикского сельского поселения, назначенным по контракту</w:t>
      </w:r>
      <w:r w:rsidRPr="00E12EA0">
        <w:rPr>
          <w:rFonts w:ascii="Times New Roman" w:hAnsi="Times New Roman"/>
          <w:sz w:val="28"/>
          <w:szCs w:val="28"/>
          <w:lang w:eastAsia="en-US"/>
        </w:rPr>
        <w:t xml:space="preserve">, полномочия главы Администрации Керчикского сельского поселения, исполняет </w:t>
      </w:r>
      <w:r w:rsidRPr="00E12EA0">
        <w:rPr>
          <w:rFonts w:ascii="Times New Roman" w:hAnsi="Times New Roman"/>
          <w:sz w:val="28"/>
          <w:szCs w:val="28"/>
        </w:rPr>
        <w:t>заместитель главы Администрации Керчикского сельского поселения.</w:t>
      </w:r>
    </w:p>
    <w:p w:rsidR="008B204A" w:rsidRPr="00E12EA0" w:rsidRDefault="008B204A" w:rsidP="00194B00">
      <w:pPr>
        <w:spacing w:after="0" w:line="240" w:lineRule="atLeast"/>
        <w:ind w:firstLine="709"/>
        <w:jc w:val="both"/>
        <w:rPr>
          <w:rFonts w:ascii="Times New Roman" w:hAnsi="Times New Roman"/>
          <w:sz w:val="28"/>
          <w:szCs w:val="28"/>
        </w:rPr>
      </w:pPr>
      <w:r w:rsidRPr="00E12EA0">
        <w:rPr>
          <w:rFonts w:ascii="Times New Roman" w:hAnsi="Times New Roman"/>
          <w:sz w:val="28"/>
          <w:szCs w:val="28"/>
        </w:rPr>
        <w:t>В случае если муниципальный служащий, исполняющий обязанности главы Администрации Керчикского сельского поселения в соответствии с абзацем первым настоящего пункта, отсутствует, обязанности главы Администрации Керчикского сельского поселения исполняет муниципальный служащий Администрации Керчикского сельского поселения, определяемый решением Собрания депутатов Керчикского сельского поселения.</w:t>
      </w:r>
    </w:p>
    <w:p w:rsidR="008B204A" w:rsidRPr="00E12EA0" w:rsidRDefault="008B204A" w:rsidP="00194B00">
      <w:pPr>
        <w:spacing w:after="0" w:line="240" w:lineRule="auto"/>
        <w:ind w:firstLine="709"/>
        <w:jc w:val="both"/>
        <w:rPr>
          <w:rFonts w:ascii="Times New Roman" w:hAnsi="Times New Roman"/>
          <w:sz w:val="28"/>
          <w:szCs w:val="28"/>
          <w:lang w:eastAsia="en-US"/>
        </w:rPr>
      </w:pPr>
      <w:r w:rsidRPr="00E12EA0">
        <w:rPr>
          <w:rFonts w:ascii="Times New Roman" w:hAnsi="Times New Roman"/>
          <w:sz w:val="28"/>
          <w:szCs w:val="28"/>
          <w:lang w:eastAsia="en-US"/>
        </w:rPr>
        <w:t>Со дня вступления в силу настоящего решения полномочия председателя Собрания депутатов Керчикского сельского поселения до вступления в должность председателя Собрания депутатов - главы Керчикского поселения, избранного в соответствии с абзацем четвертым подпункта 17 пункта 1 настоящего решения, исполняет заместитель председателя Собрания депутатов Керчикского сельского поселения, а в случае отсутствия заместителя председателя Собрания депутатов Керчикского сельского поселения – депутат Собрания депутатов Керчикского сельского поселения, определенный его решением.</w:t>
      </w:r>
    </w:p>
    <w:p w:rsidR="008B204A" w:rsidRPr="00E12EA0" w:rsidRDefault="008B204A" w:rsidP="00194B00">
      <w:pPr>
        <w:spacing w:after="0" w:line="240" w:lineRule="auto"/>
        <w:ind w:firstLine="709"/>
        <w:jc w:val="both"/>
        <w:rPr>
          <w:rFonts w:ascii="Times New Roman" w:hAnsi="Times New Roman"/>
          <w:sz w:val="28"/>
          <w:szCs w:val="28"/>
          <w:lang w:eastAsia="en-US"/>
        </w:rPr>
      </w:pPr>
      <w:r w:rsidRPr="00E12EA0">
        <w:rPr>
          <w:rFonts w:ascii="Times New Roman" w:hAnsi="Times New Roman"/>
          <w:sz w:val="28"/>
          <w:szCs w:val="28"/>
          <w:lang w:eastAsia="en-US"/>
        </w:rPr>
        <w:t>Лица, замещающие должности муниципальной службы, учрежденные для непосредственного обеспечения исполнения полномочий Главы Керчикского  сельского поселения, со дня прекращения полномочий Главы Керчикского сельского поселения исполняют свои обязанности до дня начала исполнения своих полномочий главой Администрации Керчикского сельского поселения, назначенным по контракту, включительно.</w:t>
      </w:r>
    </w:p>
    <w:p w:rsidR="008B204A" w:rsidRPr="00E12EA0" w:rsidRDefault="008B204A" w:rsidP="00703E4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outlineLvl w:val="0"/>
        <w:rPr>
          <w:rFonts w:ascii="Times New Roman" w:hAnsi="Times New Roman"/>
          <w:sz w:val="28"/>
          <w:szCs w:val="28"/>
        </w:rPr>
      </w:pPr>
    </w:p>
    <w:p w:rsidR="008B204A" w:rsidRPr="00E12EA0" w:rsidRDefault="008B204A" w:rsidP="005667EF">
      <w:pPr>
        <w:spacing w:after="0" w:line="240" w:lineRule="auto"/>
        <w:jc w:val="both"/>
        <w:outlineLvl w:val="0"/>
        <w:rPr>
          <w:rFonts w:ascii="Times New Roman" w:hAnsi="Times New Roman"/>
          <w:sz w:val="28"/>
          <w:szCs w:val="28"/>
        </w:rPr>
      </w:pPr>
      <w:r w:rsidRPr="00E12EA0">
        <w:rPr>
          <w:rFonts w:ascii="Times New Roman" w:hAnsi="Times New Roman"/>
          <w:sz w:val="28"/>
          <w:szCs w:val="28"/>
        </w:rPr>
        <w:t xml:space="preserve">Глава Керчикского </w:t>
      </w:r>
    </w:p>
    <w:p w:rsidR="008B204A" w:rsidRPr="00E12EA0" w:rsidRDefault="008B204A" w:rsidP="008032FB">
      <w:pPr>
        <w:spacing w:after="0" w:line="240" w:lineRule="auto"/>
        <w:rPr>
          <w:rFonts w:ascii="Times New Roman" w:hAnsi="Times New Roman"/>
          <w:sz w:val="28"/>
          <w:szCs w:val="28"/>
        </w:rPr>
      </w:pPr>
      <w:r w:rsidRPr="00E12EA0">
        <w:rPr>
          <w:rFonts w:ascii="Times New Roman" w:hAnsi="Times New Roman"/>
          <w:sz w:val="28"/>
          <w:szCs w:val="28"/>
        </w:rPr>
        <w:t>сельского поселения                                                                               Ю.П.Шаповалов</w:t>
      </w: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5667EF">
      <w:pPr>
        <w:spacing w:after="0" w:line="240" w:lineRule="auto"/>
        <w:jc w:val="both"/>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p w:rsidR="008B204A" w:rsidRPr="00E12EA0" w:rsidRDefault="008B204A" w:rsidP="008032FB">
      <w:pPr>
        <w:ind w:left="6440"/>
        <w:jc w:val="center"/>
        <w:rPr>
          <w:rFonts w:ascii="Times New Roman" w:hAnsi="Times New Roman"/>
          <w:sz w:val="28"/>
          <w:szCs w:val="28"/>
        </w:rPr>
      </w:pPr>
    </w:p>
    <w:sectPr w:rsidR="008B204A" w:rsidRPr="00E12EA0" w:rsidSect="00917C3E">
      <w:footerReference w:type="default" r:id="rId10"/>
      <w:pgSz w:w="11906" w:h="16838"/>
      <w:pgMar w:top="1134" w:right="567"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04A" w:rsidRDefault="008B204A" w:rsidP="00917C3E">
      <w:pPr>
        <w:spacing w:after="0" w:line="240" w:lineRule="auto"/>
      </w:pPr>
      <w:r>
        <w:separator/>
      </w:r>
    </w:p>
  </w:endnote>
  <w:endnote w:type="continuationSeparator" w:id="0">
    <w:p w:rsidR="008B204A" w:rsidRDefault="008B204A" w:rsidP="00917C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4A" w:rsidRDefault="008B204A">
    <w:pPr>
      <w:pStyle w:val="Footer"/>
      <w:jc w:val="right"/>
    </w:pPr>
    <w:fldSimple w:instr="PAGE   \* MERGEFORMAT">
      <w:r>
        <w:rPr>
          <w:noProof/>
        </w:rPr>
        <w:t>33</w:t>
      </w:r>
    </w:fldSimple>
  </w:p>
  <w:p w:rsidR="008B204A" w:rsidRDefault="008B20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04A" w:rsidRDefault="008B204A" w:rsidP="00917C3E">
      <w:pPr>
        <w:spacing w:after="0" w:line="240" w:lineRule="auto"/>
      </w:pPr>
      <w:r>
        <w:separator/>
      </w:r>
    </w:p>
  </w:footnote>
  <w:footnote w:type="continuationSeparator" w:id="0">
    <w:p w:rsidR="008B204A" w:rsidRDefault="008B204A" w:rsidP="00917C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B645A"/>
    <w:multiLevelType w:val="hybridMultilevel"/>
    <w:tmpl w:val="5D3AD590"/>
    <w:lvl w:ilvl="0" w:tplc="197AB96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C8A013E"/>
    <w:multiLevelType w:val="hybridMultilevel"/>
    <w:tmpl w:val="295CFBCA"/>
    <w:lvl w:ilvl="0" w:tplc="AD52B592">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nsid w:val="299A34AF"/>
    <w:multiLevelType w:val="hybridMultilevel"/>
    <w:tmpl w:val="ECAE9428"/>
    <w:lvl w:ilvl="0" w:tplc="04C2C80C">
      <w:start w:val="27"/>
      <w:numFmt w:val="decimal"/>
      <w:lvlText w:val="%1)"/>
      <w:lvlJc w:val="left"/>
      <w:pPr>
        <w:tabs>
          <w:tab w:val="num" w:pos="1234"/>
        </w:tabs>
        <w:ind w:left="1234" w:hanging="52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
    <w:nsid w:val="564733D7"/>
    <w:multiLevelType w:val="hybridMultilevel"/>
    <w:tmpl w:val="B05C3368"/>
    <w:lvl w:ilvl="0" w:tplc="B4AEE58C">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
    <w:nsid w:val="566D69F5"/>
    <w:multiLevelType w:val="hybridMultilevel"/>
    <w:tmpl w:val="FA36A28C"/>
    <w:lvl w:ilvl="0" w:tplc="167CDD08">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5">
    <w:nsid w:val="5A6639E6"/>
    <w:multiLevelType w:val="hybridMultilevel"/>
    <w:tmpl w:val="868E8358"/>
    <w:lvl w:ilvl="0" w:tplc="399A4898">
      <w:start w:val="1"/>
      <w:numFmt w:val="decimal"/>
      <w:lvlText w:val="%1)"/>
      <w:lvlJc w:val="left"/>
      <w:pPr>
        <w:ind w:left="1211" w:hanging="360"/>
      </w:pPr>
      <w:rPr>
        <w:rFonts w:cs="Times New Roman" w:hint="default"/>
        <w:color w:val="auto"/>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nsid w:val="5BE8244E"/>
    <w:multiLevelType w:val="hybridMultilevel"/>
    <w:tmpl w:val="6A10562E"/>
    <w:lvl w:ilvl="0" w:tplc="84E85810">
      <w:start w:val="1"/>
      <w:numFmt w:val="decimal"/>
      <w:lvlText w:val="%1)"/>
      <w:lvlJc w:val="left"/>
      <w:pPr>
        <w:ind w:left="1070" w:hanging="360"/>
      </w:pPr>
      <w:rPr>
        <w:rFonts w:cs="Times New Roman" w:hint="default"/>
        <w:color w:val="FF0000"/>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7">
    <w:nsid w:val="774158F3"/>
    <w:multiLevelType w:val="hybridMultilevel"/>
    <w:tmpl w:val="307C7122"/>
    <w:lvl w:ilvl="0" w:tplc="A72601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7"/>
  </w:num>
  <w:num w:numId="2">
    <w:abstractNumId w:val="0"/>
  </w:num>
  <w:num w:numId="3">
    <w:abstractNumId w:val="5"/>
  </w:num>
  <w:num w:numId="4">
    <w:abstractNumId w:val="6"/>
  </w:num>
  <w:num w:numId="5">
    <w:abstractNumId w:val="1"/>
  </w:num>
  <w:num w:numId="6">
    <w:abstractNumId w:val="4"/>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30FA"/>
    <w:rsid w:val="00004401"/>
    <w:rsid w:val="00010061"/>
    <w:rsid w:val="0001511E"/>
    <w:rsid w:val="000314A0"/>
    <w:rsid w:val="00055BB8"/>
    <w:rsid w:val="00060460"/>
    <w:rsid w:val="000626FE"/>
    <w:rsid w:val="00066647"/>
    <w:rsid w:val="00086FBA"/>
    <w:rsid w:val="00092D08"/>
    <w:rsid w:val="00097D00"/>
    <w:rsid w:val="000A1406"/>
    <w:rsid w:val="000A6864"/>
    <w:rsid w:val="000B42F7"/>
    <w:rsid w:val="000B4394"/>
    <w:rsid w:val="000B733C"/>
    <w:rsid w:val="000C37CC"/>
    <w:rsid w:val="000C5D91"/>
    <w:rsid w:val="000D4E74"/>
    <w:rsid w:val="000D69D7"/>
    <w:rsid w:val="000D7B8E"/>
    <w:rsid w:val="000E06DF"/>
    <w:rsid w:val="000E1731"/>
    <w:rsid w:val="000E188F"/>
    <w:rsid w:val="000E37E1"/>
    <w:rsid w:val="000F6B68"/>
    <w:rsid w:val="001029EC"/>
    <w:rsid w:val="001142B0"/>
    <w:rsid w:val="00131241"/>
    <w:rsid w:val="0013620E"/>
    <w:rsid w:val="00142A53"/>
    <w:rsid w:val="001453C3"/>
    <w:rsid w:val="00154D8F"/>
    <w:rsid w:val="00184785"/>
    <w:rsid w:val="00184987"/>
    <w:rsid w:val="001855AE"/>
    <w:rsid w:val="00192C2D"/>
    <w:rsid w:val="0019318C"/>
    <w:rsid w:val="00194B00"/>
    <w:rsid w:val="001A24B7"/>
    <w:rsid w:val="001A6934"/>
    <w:rsid w:val="001B6721"/>
    <w:rsid w:val="001C1BB0"/>
    <w:rsid w:val="001C3D00"/>
    <w:rsid w:val="001C4851"/>
    <w:rsid w:val="001C58E1"/>
    <w:rsid w:val="001C66B3"/>
    <w:rsid w:val="001D4E70"/>
    <w:rsid w:val="001D5F2A"/>
    <w:rsid w:val="001D7C00"/>
    <w:rsid w:val="001E1793"/>
    <w:rsid w:val="001F201F"/>
    <w:rsid w:val="00203D28"/>
    <w:rsid w:val="0020577E"/>
    <w:rsid w:val="00213468"/>
    <w:rsid w:val="00213574"/>
    <w:rsid w:val="00213C68"/>
    <w:rsid w:val="00216C85"/>
    <w:rsid w:val="00224DA6"/>
    <w:rsid w:val="0023109C"/>
    <w:rsid w:val="002316E1"/>
    <w:rsid w:val="00233871"/>
    <w:rsid w:val="00233994"/>
    <w:rsid w:val="002339DB"/>
    <w:rsid w:val="002422E7"/>
    <w:rsid w:val="00243602"/>
    <w:rsid w:val="00245142"/>
    <w:rsid w:val="00247248"/>
    <w:rsid w:val="002476EA"/>
    <w:rsid w:val="00255CEF"/>
    <w:rsid w:val="00270656"/>
    <w:rsid w:val="002748BF"/>
    <w:rsid w:val="00277862"/>
    <w:rsid w:val="00283FAD"/>
    <w:rsid w:val="002859BA"/>
    <w:rsid w:val="00285B09"/>
    <w:rsid w:val="00290C64"/>
    <w:rsid w:val="002913D9"/>
    <w:rsid w:val="00291F9F"/>
    <w:rsid w:val="00294AF9"/>
    <w:rsid w:val="00296C19"/>
    <w:rsid w:val="002978AE"/>
    <w:rsid w:val="002A7929"/>
    <w:rsid w:val="002B56A7"/>
    <w:rsid w:val="002D0404"/>
    <w:rsid w:val="002D3C8E"/>
    <w:rsid w:val="002D4DCB"/>
    <w:rsid w:val="002D77C1"/>
    <w:rsid w:val="002E301A"/>
    <w:rsid w:val="002E4F13"/>
    <w:rsid w:val="002F2F2F"/>
    <w:rsid w:val="002F4D87"/>
    <w:rsid w:val="00314CDA"/>
    <w:rsid w:val="00330220"/>
    <w:rsid w:val="00330BD2"/>
    <w:rsid w:val="00333FE9"/>
    <w:rsid w:val="003349FD"/>
    <w:rsid w:val="00345672"/>
    <w:rsid w:val="00351850"/>
    <w:rsid w:val="003562BF"/>
    <w:rsid w:val="00361DE2"/>
    <w:rsid w:val="003638EA"/>
    <w:rsid w:val="00370428"/>
    <w:rsid w:val="003813D9"/>
    <w:rsid w:val="003922BF"/>
    <w:rsid w:val="00394B39"/>
    <w:rsid w:val="00395564"/>
    <w:rsid w:val="003A4BE2"/>
    <w:rsid w:val="003A7CAB"/>
    <w:rsid w:val="003C2BA0"/>
    <w:rsid w:val="003C625D"/>
    <w:rsid w:val="003D0D17"/>
    <w:rsid w:val="003D1B2A"/>
    <w:rsid w:val="003D1F4F"/>
    <w:rsid w:val="003D6305"/>
    <w:rsid w:val="003E10D8"/>
    <w:rsid w:val="003E37F4"/>
    <w:rsid w:val="003E47CB"/>
    <w:rsid w:val="003E57E6"/>
    <w:rsid w:val="003E6CB8"/>
    <w:rsid w:val="003F3C4F"/>
    <w:rsid w:val="003F5B51"/>
    <w:rsid w:val="003F62D9"/>
    <w:rsid w:val="004036AD"/>
    <w:rsid w:val="00415312"/>
    <w:rsid w:val="00425C60"/>
    <w:rsid w:val="00427EAF"/>
    <w:rsid w:val="00436A02"/>
    <w:rsid w:val="00453BCB"/>
    <w:rsid w:val="0046053B"/>
    <w:rsid w:val="00462A9D"/>
    <w:rsid w:val="00470FE5"/>
    <w:rsid w:val="00474D18"/>
    <w:rsid w:val="00477B76"/>
    <w:rsid w:val="00487240"/>
    <w:rsid w:val="00492CEE"/>
    <w:rsid w:val="00497C4B"/>
    <w:rsid w:val="004A30A6"/>
    <w:rsid w:val="004A5BE5"/>
    <w:rsid w:val="004B4F3C"/>
    <w:rsid w:val="004C064A"/>
    <w:rsid w:val="004C0866"/>
    <w:rsid w:val="004C70CE"/>
    <w:rsid w:val="004D1D30"/>
    <w:rsid w:val="004F412E"/>
    <w:rsid w:val="004F5FF8"/>
    <w:rsid w:val="00505FF5"/>
    <w:rsid w:val="00506CF4"/>
    <w:rsid w:val="005146E8"/>
    <w:rsid w:val="00523BE6"/>
    <w:rsid w:val="00531416"/>
    <w:rsid w:val="0053509B"/>
    <w:rsid w:val="00542820"/>
    <w:rsid w:val="00546BFA"/>
    <w:rsid w:val="00547341"/>
    <w:rsid w:val="005528C2"/>
    <w:rsid w:val="00553BAD"/>
    <w:rsid w:val="00555092"/>
    <w:rsid w:val="005553AC"/>
    <w:rsid w:val="0055609C"/>
    <w:rsid w:val="0056220B"/>
    <w:rsid w:val="0056243B"/>
    <w:rsid w:val="00564626"/>
    <w:rsid w:val="005667EF"/>
    <w:rsid w:val="00570588"/>
    <w:rsid w:val="005761C1"/>
    <w:rsid w:val="00581E80"/>
    <w:rsid w:val="005876FE"/>
    <w:rsid w:val="0059718A"/>
    <w:rsid w:val="005B52EE"/>
    <w:rsid w:val="005B5D31"/>
    <w:rsid w:val="005B646B"/>
    <w:rsid w:val="005C270B"/>
    <w:rsid w:val="005F3C09"/>
    <w:rsid w:val="005F74E5"/>
    <w:rsid w:val="00605746"/>
    <w:rsid w:val="0060605D"/>
    <w:rsid w:val="00623125"/>
    <w:rsid w:val="00627651"/>
    <w:rsid w:val="00640B1A"/>
    <w:rsid w:val="00641FE8"/>
    <w:rsid w:val="00647B0E"/>
    <w:rsid w:val="006531E7"/>
    <w:rsid w:val="0066511A"/>
    <w:rsid w:val="00670457"/>
    <w:rsid w:val="006716DD"/>
    <w:rsid w:val="00672400"/>
    <w:rsid w:val="00674EEC"/>
    <w:rsid w:val="00681592"/>
    <w:rsid w:val="0068298D"/>
    <w:rsid w:val="00687883"/>
    <w:rsid w:val="006A47F8"/>
    <w:rsid w:val="006B0F9F"/>
    <w:rsid w:val="006B5516"/>
    <w:rsid w:val="006B72E9"/>
    <w:rsid w:val="006C28B0"/>
    <w:rsid w:val="006C4C50"/>
    <w:rsid w:val="006C6E7E"/>
    <w:rsid w:val="006D0EB5"/>
    <w:rsid w:val="006F0A17"/>
    <w:rsid w:val="0070163E"/>
    <w:rsid w:val="007016EC"/>
    <w:rsid w:val="00703E4F"/>
    <w:rsid w:val="007051D7"/>
    <w:rsid w:val="007065C2"/>
    <w:rsid w:val="00720EBE"/>
    <w:rsid w:val="00721391"/>
    <w:rsid w:val="007256E1"/>
    <w:rsid w:val="0072607D"/>
    <w:rsid w:val="00726235"/>
    <w:rsid w:val="0072694A"/>
    <w:rsid w:val="0076001E"/>
    <w:rsid w:val="00760094"/>
    <w:rsid w:val="007606B5"/>
    <w:rsid w:val="00784796"/>
    <w:rsid w:val="00784F6F"/>
    <w:rsid w:val="00787F09"/>
    <w:rsid w:val="00794CA7"/>
    <w:rsid w:val="00795399"/>
    <w:rsid w:val="007A3BF7"/>
    <w:rsid w:val="007E4271"/>
    <w:rsid w:val="007E6EEB"/>
    <w:rsid w:val="007E7099"/>
    <w:rsid w:val="007F2AA3"/>
    <w:rsid w:val="00801520"/>
    <w:rsid w:val="008032FB"/>
    <w:rsid w:val="008038BF"/>
    <w:rsid w:val="008038CA"/>
    <w:rsid w:val="00810151"/>
    <w:rsid w:val="008143CF"/>
    <w:rsid w:val="00816833"/>
    <w:rsid w:val="008226F7"/>
    <w:rsid w:val="00840EBC"/>
    <w:rsid w:val="0087480E"/>
    <w:rsid w:val="0087716D"/>
    <w:rsid w:val="008A368F"/>
    <w:rsid w:val="008A3A53"/>
    <w:rsid w:val="008A7AE0"/>
    <w:rsid w:val="008B204A"/>
    <w:rsid w:val="008B6791"/>
    <w:rsid w:val="008D1ADC"/>
    <w:rsid w:val="008D5B5E"/>
    <w:rsid w:val="008E1C28"/>
    <w:rsid w:val="008E739E"/>
    <w:rsid w:val="008E76DB"/>
    <w:rsid w:val="00900BAC"/>
    <w:rsid w:val="00904A78"/>
    <w:rsid w:val="0091684E"/>
    <w:rsid w:val="009170F6"/>
    <w:rsid w:val="00917C3E"/>
    <w:rsid w:val="00921614"/>
    <w:rsid w:val="00922A05"/>
    <w:rsid w:val="009244B6"/>
    <w:rsid w:val="009533D3"/>
    <w:rsid w:val="00971AD1"/>
    <w:rsid w:val="0098350D"/>
    <w:rsid w:val="0099284D"/>
    <w:rsid w:val="0099311D"/>
    <w:rsid w:val="00997244"/>
    <w:rsid w:val="009B4762"/>
    <w:rsid w:val="009C0CE2"/>
    <w:rsid w:val="009C4A2F"/>
    <w:rsid w:val="009E00DD"/>
    <w:rsid w:val="009E341F"/>
    <w:rsid w:val="009F16AC"/>
    <w:rsid w:val="009F25CD"/>
    <w:rsid w:val="00A05B95"/>
    <w:rsid w:val="00A114A9"/>
    <w:rsid w:val="00A12F02"/>
    <w:rsid w:val="00A15457"/>
    <w:rsid w:val="00A27BAD"/>
    <w:rsid w:val="00A40AE3"/>
    <w:rsid w:val="00A4418D"/>
    <w:rsid w:val="00A444F4"/>
    <w:rsid w:val="00A53AE4"/>
    <w:rsid w:val="00A637F2"/>
    <w:rsid w:val="00A650EE"/>
    <w:rsid w:val="00A7595E"/>
    <w:rsid w:val="00A80757"/>
    <w:rsid w:val="00AA1081"/>
    <w:rsid w:val="00AB2304"/>
    <w:rsid w:val="00AB2A0F"/>
    <w:rsid w:val="00AB3C9E"/>
    <w:rsid w:val="00AC0B7A"/>
    <w:rsid w:val="00AC74C5"/>
    <w:rsid w:val="00AD5341"/>
    <w:rsid w:val="00AD54B0"/>
    <w:rsid w:val="00AD79CE"/>
    <w:rsid w:val="00AD7BE8"/>
    <w:rsid w:val="00AE04CB"/>
    <w:rsid w:val="00AE4E9D"/>
    <w:rsid w:val="00AF596B"/>
    <w:rsid w:val="00B00CD6"/>
    <w:rsid w:val="00B0470A"/>
    <w:rsid w:val="00B04BE0"/>
    <w:rsid w:val="00B156FD"/>
    <w:rsid w:val="00B33AB1"/>
    <w:rsid w:val="00B34166"/>
    <w:rsid w:val="00B43B4E"/>
    <w:rsid w:val="00B47AD2"/>
    <w:rsid w:val="00B542A5"/>
    <w:rsid w:val="00B637E3"/>
    <w:rsid w:val="00B71AE9"/>
    <w:rsid w:val="00B92BB3"/>
    <w:rsid w:val="00B930A2"/>
    <w:rsid w:val="00B95A25"/>
    <w:rsid w:val="00BA402C"/>
    <w:rsid w:val="00BA42BE"/>
    <w:rsid w:val="00BA799D"/>
    <w:rsid w:val="00BB0B46"/>
    <w:rsid w:val="00BB62FD"/>
    <w:rsid w:val="00BB6F6A"/>
    <w:rsid w:val="00BC0C7D"/>
    <w:rsid w:val="00BC3AB7"/>
    <w:rsid w:val="00BD7BD7"/>
    <w:rsid w:val="00BE52B3"/>
    <w:rsid w:val="00BE544C"/>
    <w:rsid w:val="00BF09EF"/>
    <w:rsid w:val="00C13974"/>
    <w:rsid w:val="00C13E2B"/>
    <w:rsid w:val="00C14DCE"/>
    <w:rsid w:val="00C20028"/>
    <w:rsid w:val="00C21382"/>
    <w:rsid w:val="00C227FB"/>
    <w:rsid w:val="00C27B34"/>
    <w:rsid w:val="00C3348D"/>
    <w:rsid w:val="00C345D8"/>
    <w:rsid w:val="00C36C69"/>
    <w:rsid w:val="00C37ACB"/>
    <w:rsid w:val="00C4241E"/>
    <w:rsid w:val="00C45A48"/>
    <w:rsid w:val="00C5095A"/>
    <w:rsid w:val="00C52664"/>
    <w:rsid w:val="00C56187"/>
    <w:rsid w:val="00C6409C"/>
    <w:rsid w:val="00C64606"/>
    <w:rsid w:val="00C66CE0"/>
    <w:rsid w:val="00C7160B"/>
    <w:rsid w:val="00C758D3"/>
    <w:rsid w:val="00C8047E"/>
    <w:rsid w:val="00C8309D"/>
    <w:rsid w:val="00C8705A"/>
    <w:rsid w:val="00C96544"/>
    <w:rsid w:val="00CC3C98"/>
    <w:rsid w:val="00CC3F3A"/>
    <w:rsid w:val="00CC4A72"/>
    <w:rsid w:val="00CD52B4"/>
    <w:rsid w:val="00CD6FB0"/>
    <w:rsid w:val="00CE5168"/>
    <w:rsid w:val="00CF4F96"/>
    <w:rsid w:val="00CF5F65"/>
    <w:rsid w:val="00D12CA6"/>
    <w:rsid w:val="00D168F2"/>
    <w:rsid w:val="00D1749F"/>
    <w:rsid w:val="00D179F8"/>
    <w:rsid w:val="00D26EC6"/>
    <w:rsid w:val="00D44488"/>
    <w:rsid w:val="00D52B70"/>
    <w:rsid w:val="00D6157F"/>
    <w:rsid w:val="00D64DD8"/>
    <w:rsid w:val="00D65499"/>
    <w:rsid w:val="00D677AD"/>
    <w:rsid w:val="00D71A8D"/>
    <w:rsid w:val="00D73E88"/>
    <w:rsid w:val="00D8097F"/>
    <w:rsid w:val="00D8159F"/>
    <w:rsid w:val="00D827D1"/>
    <w:rsid w:val="00D84348"/>
    <w:rsid w:val="00DA0551"/>
    <w:rsid w:val="00DA518A"/>
    <w:rsid w:val="00DC12D7"/>
    <w:rsid w:val="00DC2473"/>
    <w:rsid w:val="00DD24F4"/>
    <w:rsid w:val="00DD3E69"/>
    <w:rsid w:val="00DF146A"/>
    <w:rsid w:val="00E01C6E"/>
    <w:rsid w:val="00E07C3D"/>
    <w:rsid w:val="00E10E93"/>
    <w:rsid w:val="00E12A1A"/>
    <w:rsid w:val="00E12EA0"/>
    <w:rsid w:val="00E20E1E"/>
    <w:rsid w:val="00E304E1"/>
    <w:rsid w:val="00E35EF0"/>
    <w:rsid w:val="00E4444D"/>
    <w:rsid w:val="00E63060"/>
    <w:rsid w:val="00E65678"/>
    <w:rsid w:val="00E729B7"/>
    <w:rsid w:val="00E84FB5"/>
    <w:rsid w:val="00E9033F"/>
    <w:rsid w:val="00EA30C9"/>
    <w:rsid w:val="00EB7E8B"/>
    <w:rsid w:val="00EC50A3"/>
    <w:rsid w:val="00ED3697"/>
    <w:rsid w:val="00EF29CE"/>
    <w:rsid w:val="00F0258E"/>
    <w:rsid w:val="00F0542B"/>
    <w:rsid w:val="00F07B24"/>
    <w:rsid w:val="00F17F63"/>
    <w:rsid w:val="00F21054"/>
    <w:rsid w:val="00F3363D"/>
    <w:rsid w:val="00F478C5"/>
    <w:rsid w:val="00F5279C"/>
    <w:rsid w:val="00F530FA"/>
    <w:rsid w:val="00F55AB6"/>
    <w:rsid w:val="00F716CB"/>
    <w:rsid w:val="00F80CA1"/>
    <w:rsid w:val="00F9030D"/>
    <w:rsid w:val="00F96381"/>
    <w:rsid w:val="00FA0517"/>
    <w:rsid w:val="00FA3A5C"/>
    <w:rsid w:val="00FB52C0"/>
    <w:rsid w:val="00FC0B75"/>
    <w:rsid w:val="00FD26E1"/>
    <w:rsid w:val="00FE5B74"/>
    <w:rsid w:val="00FE7A1D"/>
    <w:rsid w:val="00FF48C4"/>
    <w:rsid w:val="00FF72C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099"/>
    <w:pPr>
      <w:spacing w:after="200" w:line="276" w:lineRule="auto"/>
    </w:pPr>
    <w:rPr>
      <w:rFonts w:ascii="Calibri" w:eastAsia="Times New Roman" w:hAnsi="Calibri"/>
    </w:rPr>
  </w:style>
  <w:style w:type="paragraph" w:styleId="Heading2">
    <w:name w:val="heading 2"/>
    <w:basedOn w:val="Normal"/>
    <w:next w:val="Normal"/>
    <w:link w:val="Heading2Char"/>
    <w:uiPriority w:val="99"/>
    <w:qFormat/>
    <w:locked/>
    <w:rsid w:val="008032FB"/>
    <w:pPr>
      <w:keepNext/>
      <w:spacing w:before="240" w:after="60" w:line="240" w:lineRule="auto"/>
      <w:outlineLvl w:val="1"/>
    </w:pPr>
    <w:rPr>
      <w:rFonts w:ascii="Arial" w:eastAsia="Calibri"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0B4394"/>
    <w:rPr>
      <w:rFonts w:ascii="Cambria" w:hAnsi="Cambria" w:cs="Times New Roman"/>
      <w:b/>
      <w:bCs/>
      <w:i/>
      <w:iCs/>
      <w:sz w:val="28"/>
      <w:szCs w:val="28"/>
    </w:rPr>
  </w:style>
  <w:style w:type="paragraph" w:styleId="ListParagraph">
    <w:name w:val="List Paragraph"/>
    <w:basedOn w:val="Normal"/>
    <w:uiPriority w:val="99"/>
    <w:qFormat/>
    <w:rsid w:val="004C70CE"/>
    <w:pPr>
      <w:ind w:left="720"/>
      <w:contextualSpacing/>
    </w:pPr>
  </w:style>
  <w:style w:type="paragraph" w:styleId="Header">
    <w:name w:val="header"/>
    <w:basedOn w:val="Normal"/>
    <w:link w:val="HeaderChar"/>
    <w:uiPriority w:val="99"/>
    <w:rsid w:val="00917C3E"/>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917C3E"/>
    <w:rPr>
      <w:rFonts w:ascii="Calibri" w:hAnsi="Calibri" w:cs="Times New Roman"/>
      <w:sz w:val="22"/>
      <w:szCs w:val="22"/>
      <w:lang w:eastAsia="ru-RU"/>
    </w:rPr>
  </w:style>
  <w:style w:type="paragraph" w:styleId="Footer">
    <w:name w:val="footer"/>
    <w:basedOn w:val="Normal"/>
    <w:link w:val="FooterChar"/>
    <w:uiPriority w:val="99"/>
    <w:rsid w:val="00917C3E"/>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17C3E"/>
    <w:rPr>
      <w:rFonts w:ascii="Calibri" w:hAnsi="Calibri" w:cs="Times New Roman"/>
      <w:sz w:val="22"/>
      <w:szCs w:val="22"/>
      <w:lang w:eastAsia="ru-RU"/>
    </w:rPr>
  </w:style>
  <w:style w:type="paragraph" w:styleId="BodyTextIndent">
    <w:name w:val="Body Text Indent"/>
    <w:basedOn w:val="Normal"/>
    <w:link w:val="BodyTextIndentChar"/>
    <w:uiPriority w:val="99"/>
    <w:rsid w:val="00E65678"/>
    <w:pPr>
      <w:spacing w:after="0" w:line="240" w:lineRule="auto"/>
      <w:ind w:firstLine="708"/>
      <w:jc w:val="both"/>
    </w:pPr>
    <w:rPr>
      <w:rFonts w:ascii="Times New Roman" w:eastAsia="Calibri" w:hAnsi="Times New Roman"/>
      <w:sz w:val="28"/>
      <w:szCs w:val="20"/>
    </w:rPr>
  </w:style>
  <w:style w:type="character" w:customStyle="1" w:styleId="BodyTextIndentChar">
    <w:name w:val="Body Text Indent Char"/>
    <w:basedOn w:val="DefaultParagraphFont"/>
    <w:link w:val="BodyTextIndent"/>
    <w:uiPriority w:val="99"/>
    <w:semiHidden/>
    <w:locked/>
    <w:rsid w:val="000B4394"/>
    <w:rPr>
      <w:rFonts w:ascii="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3" Type="http://schemas.openxmlformats.org/officeDocument/2006/relationships/settings" Target="settings.xml"/><Relationship Id="rId7" Type="http://schemas.openxmlformats.org/officeDocument/2006/relationships/hyperlink" Target="consultantplus://offline/ref=753EF44A1D8D658FBCF2B53B403427D31862D0B1504065E6808F01726FU1K4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33</Pages>
  <Words>12900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МСУ, отд. регистра правовых актов</dc:creator>
  <cp:keywords/>
  <dc:description/>
  <cp:lastModifiedBy>Керчик</cp:lastModifiedBy>
  <cp:revision>2</cp:revision>
  <cp:lastPrinted>2015-02-19T11:28:00Z</cp:lastPrinted>
  <dcterms:created xsi:type="dcterms:W3CDTF">2015-02-27T10:50:00Z</dcterms:created>
  <dcterms:modified xsi:type="dcterms:W3CDTF">2015-02-27T10:50:00Z</dcterms:modified>
</cp:coreProperties>
</file>