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 xml:space="preserve">Российская Федерация 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Ростовская область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октябрьский район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>Муниципальное образование «</w:t>
      </w:r>
      <w:r w:rsidR="00B57F94" w:rsidRPr="008F6C69">
        <w:rPr>
          <w:b/>
          <w:sz w:val="28"/>
          <w:szCs w:val="28"/>
        </w:rPr>
        <w:t xml:space="preserve">Керчикское </w:t>
      </w:r>
      <w:r w:rsidRPr="008F6C69">
        <w:rPr>
          <w:b/>
          <w:sz w:val="28"/>
          <w:szCs w:val="28"/>
        </w:rPr>
        <w:t>сельское поселение»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 xml:space="preserve">Администрация </w:t>
      </w:r>
      <w:r w:rsidR="00B57F94" w:rsidRPr="008F6C69">
        <w:rPr>
          <w:b/>
          <w:sz w:val="28"/>
          <w:szCs w:val="28"/>
        </w:rPr>
        <w:t>Керчикского</w:t>
      </w:r>
      <w:r w:rsidRPr="008F6C69"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7D7FCE" w:rsidP="008F6C69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</w:t>
            </w:r>
            <w:r w:rsidR="008F6C69">
              <w:rPr>
                <w:b/>
                <w:color w:val="000000"/>
                <w:sz w:val="28"/>
                <w:szCs w:val="22"/>
                <w:lang w:eastAsia="en-US"/>
              </w:rPr>
              <w:t>5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0</w:t>
            </w:r>
            <w:r w:rsidR="008F6C69">
              <w:rPr>
                <w:b/>
                <w:color w:val="000000"/>
                <w:sz w:val="28"/>
                <w:szCs w:val="22"/>
                <w:lang w:eastAsia="en-US"/>
              </w:rPr>
              <w:t>8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8F6C69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8F6C69">
              <w:rPr>
                <w:b/>
                <w:color w:val="000000"/>
                <w:sz w:val="28"/>
                <w:szCs w:val="22"/>
                <w:lang w:eastAsia="en-US"/>
              </w:rPr>
              <w:t>57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7D7FCE">
        <w:rPr>
          <w:sz w:val="28"/>
        </w:rPr>
        <w:t>0</w:t>
      </w:r>
      <w:r w:rsidR="008F6C69">
        <w:rPr>
          <w:sz w:val="28"/>
        </w:rPr>
        <w:t>5</w:t>
      </w:r>
      <w:r w:rsidR="001047F3">
        <w:rPr>
          <w:sz w:val="28"/>
        </w:rPr>
        <w:t>.</w:t>
      </w:r>
      <w:r w:rsidR="00857719">
        <w:rPr>
          <w:sz w:val="28"/>
        </w:rPr>
        <w:t>0</w:t>
      </w:r>
      <w:r w:rsidR="008F6C69">
        <w:rPr>
          <w:sz w:val="28"/>
        </w:rPr>
        <w:t>8</w:t>
      </w:r>
      <w:r>
        <w:rPr>
          <w:sz w:val="28"/>
        </w:rPr>
        <w:t>.20</w:t>
      </w:r>
      <w:r w:rsidR="00857719">
        <w:rPr>
          <w:sz w:val="28"/>
        </w:rPr>
        <w:t>20</w:t>
      </w:r>
      <w:r w:rsidRPr="00FD40F8">
        <w:rPr>
          <w:sz w:val="28"/>
        </w:rPr>
        <w:t xml:space="preserve"> № </w:t>
      </w:r>
      <w:r w:rsidR="008F6C69">
        <w:rPr>
          <w:sz w:val="28"/>
        </w:rPr>
        <w:t>57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41 288,2</w:t>
            </w:r>
            <w:r w:rsidR="007D7FCE">
              <w:rPr>
                <w:kern w:val="2"/>
                <w:sz w:val="28"/>
                <w:szCs w:val="28"/>
                <w:lang w:eastAsia="en-US"/>
              </w:rPr>
              <w:t>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4827,5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41 288,2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4827,5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41 288,2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4827,5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41 288,2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F6C69">
              <w:rPr>
                <w:kern w:val="2"/>
                <w:sz w:val="28"/>
                <w:szCs w:val="28"/>
                <w:lang w:eastAsia="en-US"/>
              </w:rPr>
              <w:t>4827,5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85771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85771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8F6C69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41288,2</w:t>
            </w:r>
          </w:p>
        </w:tc>
        <w:tc>
          <w:tcPr>
            <w:tcW w:w="778" w:type="dxa"/>
          </w:tcPr>
          <w:p w:rsidR="00122E50" w:rsidRPr="002076AD" w:rsidRDefault="00C06625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122E50" w:rsidRPr="002205F8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708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8F6C69" w:rsidRPr="00EE2DD0" w:rsidTr="00857719">
        <w:tc>
          <w:tcPr>
            <w:tcW w:w="2410" w:type="dxa"/>
            <w:vMerge w:val="restart"/>
          </w:tcPr>
          <w:p w:rsidR="008F6C69" w:rsidRPr="002076AD" w:rsidRDefault="008F6C6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41288,2</w:t>
            </w:r>
          </w:p>
        </w:tc>
        <w:tc>
          <w:tcPr>
            <w:tcW w:w="778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8F6C69" w:rsidRPr="002205F8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708" w:type="dxa"/>
          </w:tcPr>
          <w:p w:rsidR="008F6C69" w:rsidRPr="002205F8" w:rsidRDefault="008F6C6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8F6C69" w:rsidRPr="002205F8" w:rsidRDefault="008F6C6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8F6C69" w:rsidRPr="00EE2DD0" w:rsidTr="00857719">
        <w:tc>
          <w:tcPr>
            <w:tcW w:w="2410" w:type="dxa"/>
            <w:vMerge/>
          </w:tcPr>
          <w:p w:rsidR="008F6C69" w:rsidRPr="002076AD" w:rsidRDefault="008F6C69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8F6C69" w:rsidRPr="007578C8" w:rsidRDefault="008F6C69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8F6C69" w:rsidRPr="002076AD" w:rsidRDefault="008F6C6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41288,2</w:t>
            </w:r>
          </w:p>
        </w:tc>
        <w:tc>
          <w:tcPr>
            <w:tcW w:w="778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8F6C69" w:rsidRPr="002205F8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708" w:type="dxa"/>
          </w:tcPr>
          <w:p w:rsidR="008F6C69" w:rsidRPr="002205F8" w:rsidRDefault="008F6C6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8F6C69" w:rsidRPr="002205F8" w:rsidRDefault="008F6C69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C06625" w:rsidRPr="00EE2DD0" w:rsidTr="00857719">
        <w:tc>
          <w:tcPr>
            <w:tcW w:w="2410" w:type="dxa"/>
          </w:tcPr>
          <w:p w:rsidR="00C06625" w:rsidRPr="004E2B06" w:rsidRDefault="00C06625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C06625" w:rsidRPr="00760B9C" w:rsidRDefault="00C06625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C06625" w:rsidRPr="007578C8" w:rsidRDefault="00C06625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C06625" w:rsidRPr="00641D1B" w:rsidRDefault="00C06625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C06625" w:rsidRPr="002076AD" w:rsidRDefault="008F6C69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41179,2</w:t>
            </w:r>
          </w:p>
        </w:tc>
        <w:tc>
          <w:tcPr>
            <w:tcW w:w="77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4730,1</w:t>
            </w:r>
          </w:p>
        </w:tc>
        <w:tc>
          <w:tcPr>
            <w:tcW w:w="782" w:type="dxa"/>
          </w:tcPr>
          <w:p w:rsidR="00C06625" w:rsidRPr="002205F8" w:rsidRDefault="008F6C69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708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8F6C69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41288,2</w:t>
            </w:r>
          </w:p>
        </w:tc>
        <w:tc>
          <w:tcPr>
            <w:tcW w:w="748" w:type="dxa"/>
          </w:tcPr>
          <w:p w:rsidR="00762381" w:rsidRPr="002076AD" w:rsidRDefault="00C06625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</w:t>
            </w:r>
            <w:r w:rsidR="0023615E">
              <w:rPr>
                <w:rFonts w:ascii="Times New Roman" w:hAnsi="Times New Roman" w:cs="Times New Roman"/>
                <w:kern w:val="2"/>
              </w:rPr>
              <w:t>,1</w:t>
            </w:r>
          </w:p>
        </w:tc>
        <w:tc>
          <w:tcPr>
            <w:tcW w:w="688" w:type="dxa"/>
          </w:tcPr>
          <w:p w:rsidR="00762381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628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F6C69" w:rsidRPr="00CE7071" w:rsidTr="00935CAA">
        <w:trPr>
          <w:jc w:val="center"/>
        </w:trPr>
        <w:tc>
          <w:tcPr>
            <w:tcW w:w="424" w:type="dxa"/>
            <w:vMerge/>
          </w:tcPr>
          <w:p w:rsidR="008F6C69" w:rsidRPr="002076AD" w:rsidRDefault="008F6C69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8F6C69" w:rsidRPr="002076AD" w:rsidRDefault="008F6C69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8F6C69" w:rsidRPr="002076AD" w:rsidRDefault="008F6C6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41288,2</w:t>
            </w:r>
          </w:p>
        </w:tc>
        <w:tc>
          <w:tcPr>
            <w:tcW w:w="748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8F6C69" w:rsidRPr="002205F8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628" w:type="dxa"/>
          </w:tcPr>
          <w:p w:rsidR="008F6C69" w:rsidRPr="002205F8" w:rsidRDefault="008F6C6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8F6C69" w:rsidRPr="002205F8" w:rsidRDefault="008F6C6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F6C69" w:rsidRPr="00CE7071" w:rsidTr="00935CAA">
        <w:trPr>
          <w:jc w:val="center"/>
        </w:trPr>
        <w:tc>
          <w:tcPr>
            <w:tcW w:w="424" w:type="dxa"/>
            <w:vMerge w:val="restart"/>
          </w:tcPr>
          <w:p w:rsidR="008F6C69" w:rsidRPr="002076AD" w:rsidRDefault="008F6C69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8F6C69" w:rsidRPr="002076AD" w:rsidRDefault="008F6C69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8F6C69" w:rsidRPr="002076AD" w:rsidRDefault="008F6C6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41288,2</w:t>
            </w:r>
          </w:p>
        </w:tc>
        <w:tc>
          <w:tcPr>
            <w:tcW w:w="748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8F6C69" w:rsidRPr="002205F8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628" w:type="dxa"/>
          </w:tcPr>
          <w:p w:rsidR="008F6C69" w:rsidRPr="002205F8" w:rsidRDefault="008F6C6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8F6C69" w:rsidRPr="002205F8" w:rsidRDefault="008F6C6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F6C69" w:rsidRPr="00CE7071" w:rsidTr="00935CAA">
        <w:trPr>
          <w:jc w:val="center"/>
        </w:trPr>
        <w:tc>
          <w:tcPr>
            <w:tcW w:w="424" w:type="dxa"/>
            <w:vMerge/>
          </w:tcPr>
          <w:p w:rsidR="008F6C69" w:rsidRPr="002076AD" w:rsidRDefault="008F6C69" w:rsidP="00B91086">
            <w:pPr>
              <w:rPr>
                <w:kern w:val="2"/>
              </w:rPr>
            </w:pPr>
            <w:bookmarkStart w:id="0" w:name="_GoBack" w:colFirst="3" w:colLast="5"/>
          </w:p>
        </w:tc>
        <w:tc>
          <w:tcPr>
            <w:tcW w:w="2502" w:type="dxa"/>
            <w:vMerge/>
          </w:tcPr>
          <w:p w:rsidR="008F6C69" w:rsidRPr="002076AD" w:rsidRDefault="008F6C69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8F6C69" w:rsidRPr="002076AD" w:rsidRDefault="008F6C6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41288,2</w:t>
            </w:r>
          </w:p>
        </w:tc>
        <w:tc>
          <w:tcPr>
            <w:tcW w:w="748" w:type="dxa"/>
          </w:tcPr>
          <w:p w:rsidR="008F6C69" w:rsidRPr="002076AD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8F6C69" w:rsidRPr="002205F8" w:rsidRDefault="008F6C69" w:rsidP="006836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4827,5</w:t>
            </w:r>
          </w:p>
        </w:tc>
        <w:tc>
          <w:tcPr>
            <w:tcW w:w="628" w:type="dxa"/>
          </w:tcPr>
          <w:p w:rsidR="008F6C69" w:rsidRPr="002205F8" w:rsidRDefault="008F6C6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8F6C69" w:rsidRPr="002205F8" w:rsidRDefault="008F6C69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F6C69" w:rsidRPr="002205F8" w:rsidRDefault="008F6C6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bookmarkEnd w:id="0"/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885" w:rsidRDefault="002F0885">
      <w:r>
        <w:separator/>
      </w:r>
    </w:p>
  </w:endnote>
  <w:endnote w:type="continuationSeparator" w:id="0">
    <w:p w:rsidR="002F0885" w:rsidRDefault="002F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F6C69">
      <w:rPr>
        <w:rStyle w:val="ab"/>
        <w:noProof/>
      </w:rPr>
      <w:t>4</w:t>
    </w:r>
    <w:r>
      <w:rPr>
        <w:rStyle w:val="ab"/>
      </w:rPr>
      <w:fldChar w:fldCharType="end"/>
    </w:r>
  </w:p>
  <w:p w:rsidR="00FC0CFF" w:rsidRPr="00596B24" w:rsidRDefault="00FC0CFF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C0CFF" w:rsidRDefault="00FC0CFF">
    <w:pPr>
      <w:pStyle w:val="a7"/>
      <w:ind w:right="360"/>
    </w:pPr>
  </w:p>
  <w:p w:rsidR="00FC0CFF" w:rsidRDefault="00FC0CF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F6C69">
      <w:rPr>
        <w:rStyle w:val="ab"/>
        <w:noProof/>
      </w:rPr>
      <w:t>7</w:t>
    </w:r>
    <w:r>
      <w:rPr>
        <w:rStyle w:val="ab"/>
      </w:rPr>
      <w:fldChar w:fldCharType="end"/>
    </w:r>
  </w:p>
  <w:p w:rsidR="00FC0CFF" w:rsidRPr="0046334D" w:rsidRDefault="00FC0CFF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885" w:rsidRDefault="002F0885">
      <w:r>
        <w:separator/>
      </w:r>
    </w:p>
  </w:footnote>
  <w:footnote w:type="continuationSeparator" w:id="0">
    <w:p w:rsidR="002F0885" w:rsidRDefault="002F0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37BC"/>
    <w:rsid w:val="000A726F"/>
    <w:rsid w:val="000B23B9"/>
    <w:rsid w:val="000B4002"/>
    <w:rsid w:val="000B4C5D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15E"/>
    <w:rsid w:val="00236266"/>
    <w:rsid w:val="00242143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2D6"/>
    <w:rsid w:val="002C7AAA"/>
    <w:rsid w:val="002D14F8"/>
    <w:rsid w:val="002D4F24"/>
    <w:rsid w:val="002E10A9"/>
    <w:rsid w:val="002E393E"/>
    <w:rsid w:val="002E462B"/>
    <w:rsid w:val="002E60B1"/>
    <w:rsid w:val="002E65D5"/>
    <w:rsid w:val="002F088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B51FB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D7FCE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57719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8F6C69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6625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3F21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3A51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47CF6"/>
    <w:rsid w:val="00F65582"/>
    <w:rsid w:val="00F750DF"/>
    <w:rsid w:val="00F8225E"/>
    <w:rsid w:val="00F86418"/>
    <w:rsid w:val="00F909FC"/>
    <w:rsid w:val="00F91844"/>
    <w:rsid w:val="00F9297B"/>
    <w:rsid w:val="00FA6611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DC01B-78C5-431F-96F8-A8CD8AD4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449</TotalTime>
  <Pages>7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39</cp:revision>
  <cp:lastPrinted>2019-04-15T13:38:00Z</cp:lastPrinted>
  <dcterms:created xsi:type="dcterms:W3CDTF">2018-11-27T14:40:00Z</dcterms:created>
  <dcterms:modified xsi:type="dcterms:W3CDTF">2020-08-10T13:40:00Z</dcterms:modified>
</cp:coreProperties>
</file>