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22E50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57F94">
        <w:rPr>
          <w:b/>
          <w:sz w:val="28"/>
          <w:szCs w:val="28"/>
        </w:rPr>
        <w:t xml:space="preserve">Керчикское </w:t>
      </w:r>
      <w:r>
        <w:rPr>
          <w:b/>
          <w:sz w:val="28"/>
          <w:szCs w:val="28"/>
        </w:rPr>
        <w:t>сельское поселение»</w:t>
      </w:r>
    </w:p>
    <w:p w:rsidR="00122E50" w:rsidRPr="00BF799D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B57F9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7D7FCE" w:rsidP="007D7FCE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08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6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7D7FCE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7D7FCE">
              <w:rPr>
                <w:b/>
                <w:color w:val="000000"/>
                <w:sz w:val="28"/>
                <w:szCs w:val="22"/>
                <w:lang w:eastAsia="en-US"/>
              </w:rPr>
              <w:t>39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7D7FCE">
        <w:rPr>
          <w:sz w:val="28"/>
        </w:rPr>
        <w:t>08</w:t>
      </w:r>
      <w:r w:rsidR="001047F3">
        <w:rPr>
          <w:sz w:val="28"/>
        </w:rPr>
        <w:t>.</w:t>
      </w:r>
      <w:r w:rsidR="00857719">
        <w:rPr>
          <w:sz w:val="28"/>
        </w:rPr>
        <w:t>0</w:t>
      </w:r>
      <w:r w:rsidR="007D7FCE">
        <w:rPr>
          <w:sz w:val="28"/>
        </w:rPr>
        <w:t>6</w:t>
      </w:r>
      <w:r>
        <w:rPr>
          <w:sz w:val="28"/>
        </w:rPr>
        <w:t>.20</w:t>
      </w:r>
      <w:r w:rsidR="00857719">
        <w:rPr>
          <w:sz w:val="28"/>
        </w:rPr>
        <w:t>20</w:t>
      </w:r>
      <w:r w:rsidRPr="00FD40F8">
        <w:rPr>
          <w:sz w:val="28"/>
        </w:rPr>
        <w:t xml:space="preserve"> № </w:t>
      </w:r>
      <w:r w:rsidR="007D7FCE">
        <w:rPr>
          <w:sz w:val="28"/>
        </w:rPr>
        <w:t>39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857719">
              <w:rPr>
                <w:kern w:val="2"/>
                <w:sz w:val="28"/>
                <w:szCs w:val="28"/>
                <w:lang w:eastAsia="en-US"/>
              </w:rPr>
              <w:t>40</w:t>
            </w:r>
            <w:r w:rsidR="007D7FCE">
              <w:rPr>
                <w:kern w:val="2"/>
                <w:sz w:val="28"/>
                <w:szCs w:val="28"/>
                <w:lang w:eastAsia="en-US"/>
              </w:rPr>
              <w:t> 692,0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7D7FCE">
              <w:rPr>
                <w:kern w:val="2"/>
                <w:sz w:val="28"/>
                <w:szCs w:val="28"/>
                <w:lang w:eastAsia="en-US"/>
              </w:rPr>
              <w:t>4231,3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</w:t>
            </w:r>
            <w:r w:rsidR="00EE3F21">
              <w:rPr>
                <w:kern w:val="2"/>
                <w:sz w:val="28"/>
                <w:szCs w:val="28"/>
                <w:lang w:eastAsia="en-US"/>
              </w:rPr>
              <w:t> 692,0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E3F21">
              <w:rPr>
                <w:kern w:val="2"/>
                <w:sz w:val="28"/>
                <w:szCs w:val="28"/>
                <w:lang w:eastAsia="en-US"/>
              </w:rPr>
              <w:t>4231,3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</w:t>
            </w:r>
            <w:r w:rsidR="00EE3F21">
              <w:rPr>
                <w:kern w:val="2"/>
                <w:sz w:val="28"/>
                <w:szCs w:val="28"/>
                <w:lang w:eastAsia="en-US"/>
              </w:rPr>
              <w:t> 692,0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E3F21">
              <w:rPr>
                <w:kern w:val="2"/>
                <w:sz w:val="28"/>
                <w:szCs w:val="28"/>
                <w:lang w:eastAsia="en-US"/>
              </w:rPr>
              <w:t>4231,3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E3F21">
              <w:rPr>
                <w:kern w:val="2"/>
                <w:sz w:val="28"/>
                <w:szCs w:val="28"/>
                <w:lang w:eastAsia="en-US"/>
              </w:rPr>
              <w:t>40 692,0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E3F21">
              <w:rPr>
                <w:kern w:val="2"/>
                <w:sz w:val="28"/>
                <w:szCs w:val="28"/>
                <w:lang w:eastAsia="en-US"/>
              </w:rPr>
              <w:t>4231,3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85771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85771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EE3F21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78" w:type="dxa"/>
          </w:tcPr>
          <w:p w:rsidR="00122E50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122E50" w:rsidRPr="002205F8" w:rsidRDefault="00EE3F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708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857719">
        <w:tc>
          <w:tcPr>
            <w:tcW w:w="2410" w:type="dxa"/>
            <w:vMerge w:val="restart"/>
          </w:tcPr>
          <w:p w:rsidR="00C06625" w:rsidRPr="002076AD" w:rsidRDefault="00C06625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C06625" w:rsidRPr="002076AD" w:rsidRDefault="00EE3F21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C06625" w:rsidRPr="002205F8" w:rsidRDefault="00EE3F21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E3F21" w:rsidRPr="00EE2DD0" w:rsidTr="00857719">
        <w:tc>
          <w:tcPr>
            <w:tcW w:w="2410" w:type="dxa"/>
            <w:vMerge/>
          </w:tcPr>
          <w:p w:rsidR="00EE3F21" w:rsidRPr="002076AD" w:rsidRDefault="00EE3F21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EE3F21" w:rsidRPr="007578C8" w:rsidRDefault="00EE3F2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E3F21" w:rsidRPr="002076AD" w:rsidRDefault="00EE3F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EE3F21" w:rsidRPr="002076AD" w:rsidRDefault="00EE3F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EE3F21" w:rsidRPr="002076AD" w:rsidRDefault="00EE3F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EE3F21" w:rsidRPr="002076AD" w:rsidRDefault="00EE3F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EE3F21" w:rsidRPr="002076AD" w:rsidRDefault="00EE3F21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78" w:type="dxa"/>
          </w:tcPr>
          <w:p w:rsidR="00EE3F21" w:rsidRPr="002076AD" w:rsidRDefault="00EE3F21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EE3F21" w:rsidRPr="002205F8" w:rsidRDefault="00EE3F21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708" w:type="dxa"/>
          </w:tcPr>
          <w:p w:rsidR="00EE3F21" w:rsidRPr="002205F8" w:rsidRDefault="00EE3F21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EE3F21" w:rsidRPr="002205F8" w:rsidRDefault="00EE3F21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E3F21" w:rsidRPr="002205F8" w:rsidRDefault="00EE3F2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857719">
        <w:tc>
          <w:tcPr>
            <w:tcW w:w="2410" w:type="dxa"/>
          </w:tcPr>
          <w:p w:rsidR="00C06625" w:rsidRPr="004E2B06" w:rsidRDefault="00C06625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C06625" w:rsidRPr="00760B9C" w:rsidRDefault="00C06625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C06625" w:rsidRPr="007578C8" w:rsidRDefault="00C06625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C06625" w:rsidRPr="00641D1B" w:rsidRDefault="00C06625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C06625" w:rsidRPr="002076AD" w:rsidRDefault="00EE3F21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40583,0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4730,1</w:t>
            </w:r>
          </w:p>
        </w:tc>
        <w:tc>
          <w:tcPr>
            <w:tcW w:w="782" w:type="dxa"/>
          </w:tcPr>
          <w:p w:rsidR="00C06625" w:rsidRPr="002205F8" w:rsidRDefault="00EE3F21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3B51FB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48" w:type="dxa"/>
          </w:tcPr>
          <w:p w:rsidR="00762381" w:rsidRPr="002076AD" w:rsidRDefault="00C06625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</w:t>
            </w:r>
            <w:r w:rsidR="0023615E">
              <w:rPr>
                <w:rFonts w:ascii="Times New Roman" w:hAnsi="Times New Roman" w:cs="Times New Roman"/>
                <w:kern w:val="2"/>
              </w:rPr>
              <w:t>,1</w:t>
            </w:r>
          </w:p>
        </w:tc>
        <w:tc>
          <w:tcPr>
            <w:tcW w:w="688" w:type="dxa"/>
          </w:tcPr>
          <w:p w:rsidR="00762381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628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3B51FB" w:rsidRPr="00CE7071" w:rsidTr="00935CAA">
        <w:trPr>
          <w:jc w:val="center"/>
        </w:trPr>
        <w:tc>
          <w:tcPr>
            <w:tcW w:w="424" w:type="dxa"/>
            <w:vMerge/>
          </w:tcPr>
          <w:p w:rsidR="003B51FB" w:rsidRPr="002076AD" w:rsidRDefault="003B51FB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3B51FB" w:rsidRPr="002076AD" w:rsidRDefault="003B51FB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3B51FB" w:rsidRPr="002076AD" w:rsidRDefault="003B51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3B51FB" w:rsidRPr="002076AD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48" w:type="dxa"/>
          </w:tcPr>
          <w:p w:rsidR="003B51FB" w:rsidRPr="002076AD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3B51FB" w:rsidRPr="002205F8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628" w:type="dxa"/>
          </w:tcPr>
          <w:p w:rsidR="003B51FB" w:rsidRPr="002205F8" w:rsidRDefault="003B51FB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3B51FB" w:rsidRPr="002205F8" w:rsidRDefault="003B51FB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3B51FB" w:rsidRPr="00CE7071" w:rsidTr="00935CAA">
        <w:trPr>
          <w:jc w:val="center"/>
        </w:trPr>
        <w:tc>
          <w:tcPr>
            <w:tcW w:w="424" w:type="dxa"/>
            <w:vMerge w:val="restart"/>
          </w:tcPr>
          <w:p w:rsidR="003B51FB" w:rsidRPr="002076AD" w:rsidRDefault="003B51F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3B51FB" w:rsidRPr="002076AD" w:rsidRDefault="003B51F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3B51FB" w:rsidRPr="002076AD" w:rsidRDefault="003B51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3B51FB" w:rsidRPr="002076AD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48" w:type="dxa"/>
          </w:tcPr>
          <w:p w:rsidR="003B51FB" w:rsidRPr="002076AD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3B51FB" w:rsidRPr="002205F8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628" w:type="dxa"/>
          </w:tcPr>
          <w:p w:rsidR="003B51FB" w:rsidRPr="002205F8" w:rsidRDefault="003B51FB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3B51FB" w:rsidRPr="002205F8" w:rsidRDefault="003B51FB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3B51FB" w:rsidRPr="00CE7071" w:rsidTr="00935CAA">
        <w:trPr>
          <w:jc w:val="center"/>
        </w:trPr>
        <w:tc>
          <w:tcPr>
            <w:tcW w:w="424" w:type="dxa"/>
            <w:vMerge/>
          </w:tcPr>
          <w:p w:rsidR="003B51FB" w:rsidRPr="002076AD" w:rsidRDefault="003B51FB" w:rsidP="00B91086">
            <w:pPr>
              <w:rPr>
                <w:kern w:val="2"/>
              </w:rPr>
            </w:pPr>
            <w:bookmarkStart w:id="0" w:name="_GoBack" w:colFirst="3" w:colLast="5"/>
          </w:p>
        </w:tc>
        <w:tc>
          <w:tcPr>
            <w:tcW w:w="2502" w:type="dxa"/>
            <w:vMerge/>
          </w:tcPr>
          <w:p w:rsidR="003B51FB" w:rsidRPr="002076AD" w:rsidRDefault="003B51FB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3B51FB" w:rsidRPr="002076AD" w:rsidRDefault="003B51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3B51FB" w:rsidRPr="002076AD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40692,0</w:t>
            </w:r>
          </w:p>
        </w:tc>
        <w:tc>
          <w:tcPr>
            <w:tcW w:w="748" w:type="dxa"/>
          </w:tcPr>
          <w:p w:rsidR="003B51FB" w:rsidRPr="002076AD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3B51FB" w:rsidRPr="002205F8" w:rsidRDefault="003B51FB" w:rsidP="00911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4231,3</w:t>
            </w:r>
          </w:p>
        </w:tc>
        <w:tc>
          <w:tcPr>
            <w:tcW w:w="628" w:type="dxa"/>
          </w:tcPr>
          <w:p w:rsidR="003B51FB" w:rsidRPr="002205F8" w:rsidRDefault="003B51FB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3B51FB" w:rsidRPr="002205F8" w:rsidRDefault="003B51FB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3B51FB" w:rsidRPr="002205F8" w:rsidRDefault="003B51FB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bookmarkEnd w:id="0"/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2D6" w:rsidRDefault="002C72D6">
      <w:r>
        <w:separator/>
      </w:r>
    </w:p>
  </w:endnote>
  <w:endnote w:type="continuationSeparator" w:id="0">
    <w:p w:rsidR="002C72D6" w:rsidRDefault="002C7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E3F21">
      <w:rPr>
        <w:rStyle w:val="ab"/>
        <w:noProof/>
      </w:rPr>
      <w:t>4</w:t>
    </w:r>
    <w:r>
      <w:rPr>
        <w:rStyle w:val="ab"/>
      </w:rPr>
      <w:fldChar w:fldCharType="end"/>
    </w:r>
  </w:p>
  <w:p w:rsidR="00FC0CFF" w:rsidRPr="00596B24" w:rsidRDefault="00FC0CFF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C0CFF" w:rsidRDefault="00FC0CFF">
    <w:pPr>
      <w:pStyle w:val="a7"/>
      <w:ind w:right="360"/>
    </w:pPr>
  </w:p>
  <w:p w:rsidR="00FC0CFF" w:rsidRDefault="00FC0CF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B51FB">
      <w:rPr>
        <w:rStyle w:val="ab"/>
        <w:noProof/>
      </w:rPr>
      <w:t>7</w:t>
    </w:r>
    <w:r>
      <w:rPr>
        <w:rStyle w:val="ab"/>
      </w:rPr>
      <w:fldChar w:fldCharType="end"/>
    </w:r>
  </w:p>
  <w:p w:rsidR="00FC0CFF" w:rsidRPr="0046334D" w:rsidRDefault="00FC0CFF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2D6" w:rsidRDefault="002C72D6">
      <w:r>
        <w:separator/>
      </w:r>
    </w:p>
  </w:footnote>
  <w:footnote w:type="continuationSeparator" w:id="0">
    <w:p w:rsidR="002C72D6" w:rsidRDefault="002C7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15E"/>
    <w:rsid w:val="00236266"/>
    <w:rsid w:val="00242143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14F8"/>
    <w:rsid w:val="002D4F24"/>
    <w:rsid w:val="002E10A9"/>
    <w:rsid w:val="002E393E"/>
    <w:rsid w:val="002E462B"/>
    <w:rsid w:val="002E60B1"/>
    <w:rsid w:val="002E65D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57719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3A51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09FC"/>
    <w:rsid w:val="00F91844"/>
    <w:rsid w:val="00F9297B"/>
    <w:rsid w:val="00FA6611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3A44E-A482-46EB-A0F3-B04F7776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444</TotalTime>
  <Pages>7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38</cp:revision>
  <cp:lastPrinted>2019-04-15T13:38:00Z</cp:lastPrinted>
  <dcterms:created xsi:type="dcterms:W3CDTF">2018-11-27T14:40:00Z</dcterms:created>
  <dcterms:modified xsi:type="dcterms:W3CDTF">2020-06-18T13:53:00Z</dcterms:modified>
</cp:coreProperties>
</file>