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 xml:space="preserve">Российская Федерация 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Ростовская область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октябрьский район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>Муниципальное образование «</w:t>
      </w:r>
      <w:r w:rsidR="00B57F94" w:rsidRPr="008F6C69">
        <w:rPr>
          <w:b/>
          <w:sz w:val="28"/>
          <w:szCs w:val="28"/>
        </w:rPr>
        <w:t xml:space="preserve">Керчикское </w:t>
      </w:r>
      <w:r w:rsidRPr="008F6C69">
        <w:rPr>
          <w:b/>
          <w:sz w:val="28"/>
          <w:szCs w:val="28"/>
        </w:rPr>
        <w:t>сельское поселение»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 xml:space="preserve">Администрация </w:t>
      </w:r>
      <w:r w:rsidR="00B57F94" w:rsidRPr="008F6C69">
        <w:rPr>
          <w:b/>
          <w:sz w:val="28"/>
          <w:szCs w:val="28"/>
        </w:rPr>
        <w:t>Керчикского</w:t>
      </w:r>
      <w:r w:rsidRPr="008F6C69"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413789" w:rsidP="00EB238F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</w:t>
            </w:r>
            <w:r w:rsidR="00EB238F">
              <w:rPr>
                <w:b/>
                <w:color w:val="000000"/>
                <w:sz w:val="28"/>
                <w:szCs w:val="22"/>
                <w:lang w:eastAsia="en-US"/>
              </w:rPr>
              <w:t>5</w:t>
            </w:r>
            <w:r w:rsidR="00FC0CFF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 w:rsidR="00857719"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EB238F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EB238F">
              <w:rPr>
                <w:b/>
                <w:color w:val="000000"/>
                <w:sz w:val="28"/>
                <w:szCs w:val="22"/>
                <w:lang w:eastAsia="en-US"/>
              </w:rPr>
              <w:t>90</w:t>
            </w:r>
            <w:r w:rsidR="00F432FA">
              <w:rPr>
                <w:b/>
                <w:color w:val="000000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413789">
        <w:rPr>
          <w:sz w:val="28"/>
        </w:rPr>
        <w:t>2</w:t>
      </w:r>
      <w:r w:rsidR="00460B0D">
        <w:rPr>
          <w:sz w:val="28"/>
        </w:rPr>
        <w:t>5</w:t>
      </w:r>
      <w:r w:rsidR="001047F3">
        <w:rPr>
          <w:sz w:val="28"/>
        </w:rPr>
        <w:t>.</w:t>
      </w:r>
      <w:r w:rsidR="00413789">
        <w:rPr>
          <w:sz w:val="28"/>
        </w:rPr>
        <w:t>12</w:t>
      </w:r>
      <w:r>
        <w:rPr>
          <w:sz w:val="28"/>
        </w:rPr>
        <w:t>.20</w:t>
      </w:r>
      <w:r w:rsidR="00857719">
        <w:rPr>
          <w:sz w:val="28"/>
        </w:rPr>
        <w:t>20</w:t>
      </w:r>
      <w:r w:rsidRPr="00FD40F8">
        <w:rPr>
          <w:sz w:val="28"/>
        </w:rPr>
        <w:t xml:space="preserve"> № </w:t>
      </w:r>
      <w:r w:rsidR="00460B0D">
        <w:rPr>
          <w:sz w:val="28"/>
        </w:rPr>
        <w:t>90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460B0D">
              <w:rPr>
                <w:kern w:val="2"/>
                <w:sz w:val="28"/>
                <w:szCs w:val="28"/>
                <w:lang w:eastAsia="en-US"/>
              </w:rPr>
              <w:t>42 723,4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4967,5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60B0D">
              <w:rPr>
                <w:kern w:val="2"/>
                <w:sz w:val="28"/>
                <w:szCs w:val="28"/>
                <w:lang w:eastAsia="en-US"/>
              </w:rPr>
              <w:t>4002,4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60B0D">
              <w:rPr>
                <w:kern w:val="2"/>
                <w:sz w:val="28"/>
                <w:szCs w:val="28"/>
                <w:lang w:eastAsia="en-US"/>
              </w:rPr>
              <w:t>3515,3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60B0D">
              <w:rPr>
                <w:kern w:val="2"/>
                <w:sz w:val="28"/>
                <w:szCs w:val="28"/>
                <w:lang w:eastAsia="en-US"/>
              </w:rPr>
              <w:t>3349,1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42 723,4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4967,5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4002,4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3515,3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3349,1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42 723,4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4967,5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4002,4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3515,3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3349,1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42 723,4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13789">
              <w:rPr>
                <w:kern w:val="2"/>
                <w:sz w:val="28"/>
                <w:szCs w:val="28"/>
                <w:lang w:eastAsia="en-US"/>
              </w:rPr>
              <w:t>4967,5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4002,4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3515,3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3D92">
              <w:rPr>
                <w:kern w:val="2"/>
                <w:sz w:val="28"/>
                <w:szCs w:val="28"/>
                <w:lang w:eastAsia="en-US"/>
              </w:rPr>
              <w:t>3349,1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85771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85771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EB3D92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42723,4</w:t>
            </w:r>
          </w:p>
        </w:tc>
        <w:tc>
          <w:tcPr>
            <w:tcW w:w="778" w:type="dxa"/>
          </w:tcPr>
          <w:p w:rsidR="00122E50" w:rsidRPr="002076AD" w:rsidRDefault="00C06625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122E50" w:rsidRPr="002205F8" w:rsidRDefault="0041378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708" w:type="dxa"/>
          </w:tcPr>
          <w:p w:rsidR="00122E50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4002,4</w:t>
            </w:r>
          </w:p>
        </w:tc>
        <w:tc>
          <w:tcPr>
            <w:tcW w:w="709" w:type="dxa"/>
          </w:tcPr>
          <w:p w:rsidR="00122E50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708" w:type="dxa"/>
          </w:tcPr>
          <w:p w:rsidR="00122E50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EB3D92" w:rsidRPr="00EE2DD0" w:rsidTr="00857719">
        <w:tc>
          <w:tcPr>
            <w:tcW w:w="2410" w:type="dxa"/>
            <w:vMerge w:val="restart"/>
          </w:tcPr>
          <w:p w:rsidR="00EB3D92" w:rsidRPr="002076AD" w:rsidRDefault="00EB3D9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EB3D92" w:rsidRPr="002076AD" w:rsidRDefault="00EB3D92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42723,4</w:t>
            </w:r>
          </w:p>
        </w:tc>
        <w:tc>
          <w:tcPr>
            <w:tcW w:w="778" w:type="dxa"/>
          </w:tcPr>
          <w:p w:rsidR="00EB3D92" w:rsidRPr="002076AD" w:rsidRDefault="00EB3D92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EB3D92" w:rsidRPr="002205F8" w:rsidRDefault="00EB3D92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708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4002,4</w:t>
            </w:r>
          </w:p>
        </w:tc>
        <w:tc>
          <w:tcPr>
            <w:tcW w:w="709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708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EB3D92" w:rsidRPr="00EE2DD0" w:rsidTr="00857719">
        <w:tc>
          <w:tcPr>
            <w:tcW w:w="2410" w:type="dxa"/>
            <w:vMerge/>
          </w:tcPr>
          <w:p w:rsidR="00EB3D92" w:rsidRPr="002076AD" w:rsidRDefault="00EB3D92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EB3D92" w:rsidRPr="007578C8" w:rsidRDefault="00EB3D92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EB3D92" w:rsidRPr="002076AD" w:rsidRDefault="00EB3D9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EB3D92" w:rsidRPr="002076AD" w:rsidRDefault="00EB3D92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42723,4</w:t>
            </w:r>
          </w:p>
        </w:tc>
        <w:tc>
          <w:tcPr>
            <w:tcW w:w="778" w:type="dxa"/>
          </w:tcPr>
          <w:p w:rsidR="00EB3D92" w:rsidRPr="002076AD" w:rsidRDefault="00EB3D92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EB3D92" w:rsidRPr="002205F8" w:rsidRDefault="00EB3D92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708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4002,4</w:t>
            </w:r>
          </w:p>
        </w:tc>
        <w:tc>
          <w:tcPr>
            <w:tcW w:w="709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708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EB3D92" w:rsidRPr="00EE2DD0" w:rsidTr="00857719">
        <w:tc>
          <w:tcPr>
            <w:tcW w:w="2410" w:type="dxa"/>
          </w:tcPr>
          <w:p w:rsidR="00EB3D92" w:rsidRPr="004E2B06" w:rsidRDefault="00EB3D92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EB3D92" w:rsidRPr="00760B9C" w:rsidRDefault="00EB3D92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EB3D92" w:rsidRPr="007578C8" w:rsidRDefault="00EB3D92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EB3D92" w:rsidRPr="002076AD" w:rsidRDefault="00EB3D9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EB3D92" w:rsidRPr="002076AD" w:rsidRDefault="00EB3D9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EB3D92" w:rsidRPr="00641D1B" w:rsidRDefault="00EB3D92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041002</w:t>
            </w:r>
            <w:r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EB3D92" w:rsidRPr="002076AD" w:rsidRDefault="00EB3D9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EB3D92" w:rsidRPr="002076AD" w:rsidRDefault="00EB3D92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42723,4</w:t>
            </w:r>
          </w:p>
        </w:tc>
        <w:tc>
          <w:tcPr>
            <w:tcW w:w="778" w:type="dxa"/>
          </w:tcPr>
          <w:p w:rsidR="00EB3D92" w:rsidRPr="002076AD" w:rsidRDefault="00EB3D92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4730,1</w:t>
            </w:r>
          </w:p>
        </w:tc>
        <w:tc>
          <w:tcPr>
            <w:tcW w:w="782" w:type="dxa"/>
          </w:tcPr>
          <w:p w:rsidR="00EB3D92" w:rsidRPr="002205F8" w:rsidRDefault="00EB3D92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708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4002,4</w:t>
            </w:r>
          </w:p>
        </w:tc>
        <w:tc>
          <w:tcPr>
            <w:tcW w:w="709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708" w:type="dxa"/>
          </w:tcPr>
          <w:p w:rsidR="00EB3D92" w:rsidRPr="002205F8" w:rsidRDefault="00EB3D92" w:rsidP="004C6E7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3D92" w:rsidRPr="002205F8" w:rsidRDefault="00EB3D92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85771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85771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78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935CAA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EB3D92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42723,4</w:t>
            </w:r>
          </w:p>
        </w:tc>
        <w:tc>
          <w:tcPr>
            <w:tcW w:w="748" w:type="dxa"/>
          </w:tcPr>
          <w:p w:rsidR="00762381" w:rsidRPr="002076AD" w:rsidRDefault="00C06625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</w:t>
            </w:r>
            <w:r w:rsidR="0023615E">
              <w:rPr>
                <w:rFonts w:ascii="Times New Roman" w:hAnsi="Times New Roman" w:cs="Times New Roman"/>
                <w:kern w:val="2"/>
              </w:rPr>
              <w:t>,1</w:t>
            </w:r>
          </w:p>
        </w:tc>
        <w:tc>
          <w:tcPr>
            <w:tcW w:w="688" w:type="dxa"/>
          </w:tcPr>
          <w:p w:rsidR="00762381" w:rsidRPr="002205F8" w:rsidRDefault="00413789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</w:t>
            </w:r>
            <w:r w:rsidR="008F6C69">
              <w:rPr>
                <w:rFonts w:ascii="Times New Roman" w:hAnsi="Times New Roman" w:cs="Times New Roman"/>
                <w:kern w:val="2"/>
                <w:sz w:val="18"/>
                <w:szCs w:val="18"/>
              </w:rPr>
              <w:t>,5</w:t>
            </w:r>
          </w:p>
        </w:tc>
        <w:tc>
          <w:tcPr>
            <w:tcW w:w="628" w:type="dxa"/>
          </w:tcPr>
          <w:p w:rsidR="00762381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4002,4</w:t>
            </w:r>
          </w:p>
        </w:tc>
        <w:tc>
          <w:tcPr>
            <w:tcW w:w="624" w:type="dxa"/>
          </w:tcPr>
          <w:p w:rsidR="00762381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687" w:type="dxa"/>
          </w:tcPr>
          <w:p w:rsidR="00762381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1505D" w:rsidRPr="00CE7071" w:rsidTr="00935CAA">
        <w:trPr>
          <w:jc w:val="center"/>
        </w:trPr>
        <w:tc>
          <w:tcPr>
            <w:tcW w:w="424" w:type="dxa"/>
            <w:vMerge/>
          </w:tcPr>
          <w:p w:rsidR="0081505D" w:rsidRPr="002076AD" w:rsidRDefault="0081505D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81505D" w:rsidRPr="002076AD" w:rsidRDefault="0081505D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81505D" w:rsidRPr="002076AD" w:rsidRDefault="0081505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81505D" w:rsidRPr="002076AD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42723,4</w:t>
            </w:r>
          </w:p>
        </w:tc>
        <w:tc>
          <w:tcPr>
            <w:tcW w:w="748" w:type="dxa"/>
          </w:tcPr>
          <w:p w:rsidR="0081505D" w:rsidRPr="002076AD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81505D" w:rsidRPr="002205F8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628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4002,4</w:t>
            </w:r>
          </w:p>
        </w:tc>
        <w:tc>
          <w:tcPr>
            <w:tcW w:w="624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687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676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1505D" w:rsidRPr="00CE7071" w:rsidTr="00935CAA">
        <w:trPr>
          <w:jc w:val="center"/>
        </w:trPr>
        <w:tc>
          <w:tcPr>
            <w:tcW w:w="424" w:type="dxa"/>
            <w:vMerge w:val="restart"/>
          </w:tcPr>
          <w:p w:rsidR="0081505D" w:rsidRPr="002076AD" w:rsidRDefault="0081505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81505D" w:rsidRPr="002076AD" w:rsidRDefault="0081505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81505D" w:rsidRPr="002076AD" w:rsidRDefault="0081505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81505D" w:rsidRPr="002076AD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42723,4</w:t>
            </w:r>
          </w:p>
        </w:tc>
        <w:tc>
          <w:tcPr>
            <w:tcW w:w="748" w:type="dxa"/>
          </w:tcPr>
          <w:p w:rsidR="0081505D" w:rsidRPr="002076AD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81505D" w:rsidRPr="002205F8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628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4002,4</w:t>
            </w:r>
          </w:p>
        </w:tc>
        <w:tc>
          <w:tcPr>
            <w:tcW w:w="624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687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676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81505D" w:rsidRPr="00CE7071" w:rsidTr="00935CAA">
        <w:trPr>
          <w:jc w:val="center"/>
        </w:trPr>
        <w:tc>
          <w:tcPr>
            <w:tcW w:w="424" w:type="dxa"/>
            <w:vMerge/>
          </w:tcPr>
          <w:p w:rsidR="0081505D" w:rsidRPr="002076AD" w:rsidRDefault="0081505D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81505D" w:rsidRPr="002076AD" w:rsidRDefault="0081505D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81505D" w:rsidRPr="002076AD" w:rsidRDefault="0081505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81505D" w:rsidRPr="002076AD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42723,4</w:t>
            </w:r>
            <w:bookmarkStart w:id="0" w:name="_GoBack"/>
            <w:bookmarkEnd w:id="0"/>
          </w:p>
        </w:tc>
        <w:tc>
          <w:tcPr>
            <w:tcW w:w="748" w:type="dxa"/>
          </w:tcPr>
          <w:p w:rsidR="0081505D" w:rsidRPr="002076AD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81505D" w:rsidRPr="002205F8" w:rsidRDefault="0081505D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4967,5</w:t>
            </w:r>
          </w:p>
        </w:tc>
        <w:tc>
          <w:tcPr>
            <w:tcW w:w="628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4002,4</w:t>
            </w:r>
          </w:p>
        </w:tc>
        <w:tc>
          <w:tcPr>
            <w:tcW w:w="624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3515,3</w:t>
            </w:r>
          </w:p>
        </w:tc>
        <w:tc>
          <w:tcPr>
            <w:tcW w:w="687" w:type="dxa"/>
          </w:tcPr>
          <w:p w:rsidR="0081505D" w:rsidRPr="002205F8" w:rsidRDefault="0081505D" w:rsidP="004C6E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3349,1</w:t>
            </w:r>
          </w:p>
        </w:tc>
        <w:tc>
          <w:tcPr>
            <w:tcW w:w="676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81505D" w:rsidRPr="002205F8" w:rsidRDefault="0081505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</w:p>
    <w:sectPr w:rsidR="00122E50" w:rsidSect="000C7AB7">
      <w:footerReference w:type="even" r:id="rId11"/>
      <w:footerReference w:type="default" r:id="rId12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9AD" w:rsidRDefault="00FB59AD">
      <w:r>
        <w:separator/>
      </w:r>
    </w:p>
  </w:endnote>
  <w:endnote w:type="continuationSeparator" w:id="0">
    <w:p w:rsidR="00FB59AD" w:rsidRDefault="00FB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B0D" w:rsidRDefault="00460B0D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B3D92">
      <w:rPr>
        <w:rStyle w:val="ab"/>
        <w:noProof/>
      </w:rPr>
      <w:t>4</w:t>
    </w:r>
    <w:r>
      <w:rPr>
        <w:rStyle w:val="ab"/>
      </w:rPr>
      <w:fldChar w:fldCharType="end"/>
    </w:r>
  </w:p>
  <w:p w:rsidR="00460B0D" w:rsidRPr="00596B24" w:rsidRDefault="00460B0D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B0D" w:rsidRDefault="00460B0D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60B0D" w:rsidRDefault="00460B0D">
    <w:pPr>
      <w:pStyle w:val="a7"/>
      <w:ind w:right="360"/>
    </w:pPr>
  </w:p>
  <w:p w:rsidR="00460B0D" w:rsidRDefault="00460B0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B0D" w:rsidRDefault="00460B0D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1505D">
      <w:rPr>
        <w:rStyle w:val="ab"/>
        <w:noProof/>
      </w:rPr>
      <w:t>7</w:t>
    </w:r>
    <w:r>
      <w:rPr>
        <w:rStyle w:val="ab"/>
      </w:rPr>
      <w:fldChar w:fldCharType="end"/>
    </w:r>
  </w:p>
  <w:p w:rsidR="00460B0D" w:rsidRPr="0046334D" w:rsidRDefault="00460B0D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9AD" w:rsidRDefault="00FB59AD">
      <w:r>
        <w:separator/>
      </w:r>
    </w:p>
  </w:footnote>
  <w:footnote w:type="continuationSeparator" w:id="0">
    <w:p w:rsidR="00FB59AD" w:rsidRDefault="00FB5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37BC"/>
    <w:rsid w:val="000A726F"/>
    <w:rsid w:val="000B23B9"/>
    <w:rsid w:val="000B4002"/>
    <w:rsid w:val="000B4C5D"/>
    <w:rsid w:val="000B66C7"/>
    <w:rsid w:val="000C15AA"/>
    <w:rsid w:val="000C430D"/>
    <w:rsid w:val="000C7AB7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25880"/>
    <w:rsid w:val="002339EF"/>
    <w:rsid w:val="0023615E"/>
    <w:rsid w:val="00236266"/>
    <w:rsid w:val="00242143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2D6"/>
    <w:rsid w:val="002C7AAA"/>
    <w:rsid w:val="002D14F8"/>
    <w:rsid w:val="002D4F24"/>
    <w:rsid w:val="002E10A9"/>
    <w:rsid w:val="002E393E"/>
    <w:rsid w:val="002E462B"/>
    <w:rsid w:val="002E60B1"/>
    <w:rsid w:val="002E65D5"/>
    <w:rsid w:val="002F088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B51FB"/>
    <w:rsid w:val="003E2515"/>
    <w:rsid w:val="003E4917"/>
    <w:rsid w:val="003F17B4"/>
    <w:rsid w:val="00400C56"/>
    <w:rsid w:val="00407B71"/>
    <w:rsid w:val="00411B81"/>
    <w:rsid w:val="00413789"/>
    <w:rsid w:val="004162CE"/>
    <w:rsid w:val="00425061"/>
    <w:rsid w:val="0043686A"/>
    <w:rsid w:val="00441069"/>
    <w:rsid w:val="00444636"/>
    <w:rsid w:val="00452A84"/>
    <w:rsid w:val="00453869"/>
    <w:rsid w:val="00460B0D"/>
    <w:rsid w:val="0046334D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D7FCE"/>
    <w:rsid w:val="007E3C4B"/>
    <w:rsid w:val="007E684A"/>
    <w:rsid w:val="00803F3C"/>
    <w:rsid w:val="00804CFE"/>
    <w:rsid w:val="00811C94"/>
    <w:rsid w:val="00811CF1"/>
    <w:rsid w:val="0081505D"/>
    <w:rsid w:val="00820358"/>
    <w:rsid w:val="0082550F"/>
    <w:rsid w:val="00830FB1"/>
    <w:rsid w:val="00834DB1"/>
    <w:rsid w:val="0084235F"/>
    <w:rsid w:val="008438D7"/>
    <w:rsid w:val="00857719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8F6C69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492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075D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025E6"/>
    <w:rsid w:val="00C06625"/>
    <w:rsid w:val="00C11E44"/>
    <w:rsid w:val="00C11FDF"/>
    <w:rsid w:val="00C15F58"/>
    <w:rsid w:val="00C23EDD"/>
    <w:rsid w:val="00C26C1E"/>
    <w:rsid w:val="00C31F67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26F"/>
    <w:rsid w:val="00CD6C62"/>
    <w:rsid w:val="00CD715E"/>
    <w:rsid w:val="00CE5183"/>
    <w:rsid w:val="00CE7071"/>
    <w:rsid w:val="00CF63EF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420DB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238F"/>
    <w:rsid w:val="00EB3D92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3F21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3A51"/>
    <w:rsid w:val="00F24917"/>
    <w:rsid w:val="00F3001C"/>
    <w:rsid w:val="00F30D40"/>
    <w:rsid w:val="00F340C5"/>
    <w:rsid w:val="00F36DF9"/>
    <w:rsid w:val="00F409C9"/>
    <w:rsid w:val="00F410DF"/>
    <w:rsid w:val="00F42CE1"/>
    <w:rsid w:val="00F432FA"/>
    <w:rsid w:val="00F436D2"/>
    <w:rsid w:val="00F47CF6"/>
    <w:rsid w:val="00F65582"/>
    <w:rsid w:val="00F750DF"/>
    <w:rsid w:val="00F8225E"/>
    <w:rsid w:val="00F86418"/>
    <w:rsid w:val="00F909FC"/>
    <w:rsid w:val="00F91844"/>
    <w:rsid w:val="00F9297B"/>
    <w:rsid w:val="00FA6611"/>
    <w:rsid w:val="00FB59AD"/>
    <w:rsid w:val="00FC0CFF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E9858-B5E3-4BAB-ABC8-07F32F188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521</TotalTime>
  <Pages>7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42</cp:revision>
  <cp:lastPrinted>2019-04-15T13:38:00Z</cp:lastPrinted>
  <dcterms:created xsi:type="dcterms:W3CDTF">2018-11-27T14:40:00Z</dcterms:created>
  <dcterms:modified xsi:type="dcterms:W3CDTF">2021-01-18T09:00:00Z</dcterms:modified>
</cp:coreProperties>
</file>