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402945" w:rsidP="0040294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08.06</w:t>
            </w:r>
            <w:r w:rsidR="00F2098A" w:rsidRPr="00F2098A">
              <w:rPr>
                <w:b/>
                <w:sz w:val="28"/>
                <w:szCs w:val="28"/>
              </w:rPr>
              <w:t>.20</w:t>
            </w: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402945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 xml:space="preserve">№ </w:t>
            </w:r>
            <w:r w:rsidR="00402945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 w:rsidR="00F2098A">
        <w:rPr>
          <w:sz w:val="28"/>
          <w:szCs w:val="28"/>
        </w:rPr>
        <w:t>Куликовскую</w:t>
      </w:r>
      <w:proofErr w:type="gramEnd"/>
      <w:r w:rsidR="00F2098A"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Default="00A87F6A" w:rsidP="00402945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402945">
        <w:rPr>
          <w:sz w:val="28"/>
          <w:szCs w:val="28"/>
        </w:rPr>
        <w:t>08.06.2020</w:t>
      </w:r>
      <w:r w:rsidRPr="00A87F6A">
        <w:rPr>
          <w:sz w:val="28"/>
          <w:szCs w:val="28"/>
        </w:rPr>
        <w:t xml:space="preserve"> № </w:t>
      </w:r>
      <w:r w:rsidR="00402945">
        <w:rPr>
          <w:sz w:val="28"/>
          <w:szCs w:val="28"/>
        </w:rPr>
        <w:t>40</w:t>
      </w:r>
    </w:p>
    <w:p w:rsidR="00402945" w:rsidRDefault="00402945" w:rsidP="00402945">
      <w:pPr>
        <w:ind w:left="6237"/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35632F">
              <w:rPr>
                <w:rFonts w:eastAsia="Calibri"/>
                <w:spacing w:val="-4"/>
                <w:sz w:val="28"/>
                <w:szCs w:val="28"/>
                <w:lang w:eastAsia="en-US"/>
              </w:rPr>
              <w:t>29064,5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28970,5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 w:rsidR="0035632F">
              <w:rPr>
                <w:rFonts w:eastAsia="Calibri"/>
                <w:spacing w:val="-4"/>
                <w:sz w:val="28"/>
                <w:szCs w:val="28"/>
                <w:lang w:eastAsia="en-US"/>
              </w:rPr>
              <w:t>29064,5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677B97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28970,5</w:t>
            </w:r>
            <w:r w:rsidR="009F4C14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3784,7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2022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3666,1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9F4C14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35632F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29 064,5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32F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8116B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8116B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35632F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F7287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29 064,5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35632F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F7287C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29 064,5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5A7DDD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3 666,1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35632F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5632F" w:rsidRPr="00854954" w:rsidRDefault="0035632F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F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35632F" w:rsidRPr="00854954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26709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35632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28 969,5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3 784,7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3666,1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F7287C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0710020120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88116B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88116B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88116B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88116B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5632F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29 064,5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5632F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8116B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94,0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  <w:bookmarkStart w:id="0" w:name="_GoBack"/>
            <w:bookmarkEnd w:id="0"/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35632F" w:rsidRPr="002C2AD2" w:rsidTr="0088116B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28 970,5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30 031,9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94,0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5A7DDD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5A7DDD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35632F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5A7DDD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28 970,5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5A7DDD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5A7DDD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3 784,7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5A7DDD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3 666,1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F7287C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74D" w:rsidRDefault="00F3574D">
      <w:r>
        <w:separator/>
      </w:r>
    </w:p>
  </w:endnote>
  <w:endnote w:type="continuationSeparator" w:id="0">
    <w:p w:rsidR="00F3574D" w:rsidRDefault="00F3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632F">
      <w:rPr>
        <w:rStyle w:val="ab"/>
        <w:noProof/>
      </w:rPr>
      <w:t>10</w:t>
    </w:r>
    <w:r>
      <w:rPr>
        <w:rStyle w:val="ab"/>
      </w:rPr>
      <w:fldChar w:fldCharType="end"/>
    </w:r>
  </w:p>
  <w:p w:rsidR="00B32C96" w:rsidRPr="007F7A1B" w:rsidRDefault="00B32C96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32C96" w:rsidRDefault="00B32C96">
    <w:pPr>
      <w:pStyle w:val="a7"/>
      <w:ind w:right="360"/>
    </w:pPr>
  </w:p>
  <w:p w:rsidR="00B32C96" w:rsidRDefault="00B32C9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C96" w:rsidRDefault="00B32C9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632F">
      <w:rPr>
        <w:rStyle w:val="ab"/>
        <w:noProof/>
      </w:rPr>
      <w:t>11</w:t>
    </w:r>
    <w:r>
      <w:rPr>
        <w:rStyle w:val="ab"/>
      </w:rPr>
      <w:fldChar w:fldCharType="end"/>
    </w:r>
  </w:p>
  <w:p w:rsidR="00B32C96" w:rsidRPr="00A544B0" w:rsidRDefault="00B32C96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74D" w:rsidRDefault="00F3574D">
      <w:r>
        <w:separator/>
      </w:r>
    </w:p>
  </w:footnote>
  <w:footnote w:type="continuationSeparator" w:id="0">
    <w:p w:rsidR="00F3574D" w:rsidRDefault="00F35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0429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5632F"/>
    <w:rsid w:val="0037020E"/>
    <w:rsid w:val="0037040B"/>
    <w:rsid w:val="003841C5"/>
    <w:rsid w:val="003921D8"/>
    <w:rsid w:val="00395207"/>
    <w:rsid w:val="003A60DC"/>
    <w:rsid w:val="003B2193"/>
    <w:rsid w:val="003F4D5A"/>
    <w:rsid w:val="00402945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87945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1C94"/>
    <w:rsid w:val="00811CF1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9F4C14"/>
    <w:rsid w:val="009F650B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D5DE5"/>
    <w:rsid w:val="00AE2601"/>
    <w:rsid w:val="00AF144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D00358"/>
    <w:rsid w:val="00D13E83"/>
    <w:rsid w:val="00D36300"/>
    <w:rsid w:val="00D706A1"/>
    <w:rsid w:val="00D73323"/>
    <w:rsid w:val="00D76471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3574D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342E0-7478-46BD-9F3A-258681DED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549</TotalTime>
  <Pages>11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102</cp:revision>
  <cp:lastPrinted>2018-10-16T09:25:00Z</cp:lastPrinted>
  <dcterms:created xsi:type="dcterms:W3CDTF">2018-10-15T09:59:00Z</dcterms:created>
  <dcterms:modified xsi:type="dcterms:W3CDTF">2020-06-19T04:50:00Z</dcterms:modified>
</cp:coreProperties>
</file>