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D922CE" w:rsidP="00D922C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  <w:r w:rsidR="00402945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12</w:t>
            </w:r>
            <w:r w:rsidR="00F2098A" w:rsidRPr="00F2098A">
              <w:rPr>
                <w:b/>
                <w:sz w:val="28"/>
                <w:szCs w:val="28"/>
              </w:rPr>
              <w:t>.20</w:t>
            </w:r>
            <w:r w:rsidR="00402945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D922CE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 xml:space="preserve">№ </w:t>
            </w:r>
            <w:r w:rsidR="00D922CE">
              <w:rPr>
                <w:b/>
                <w:sz w:val="28"/>
                <w:szCs w:val="28"/>
              </w:rPr>
              <w:t>89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 w:rsidR="00F2098A">
        <w:rPr>
          <w:sz w:val="28"/>
          <w:szCs w:val="28"/>
        </w:rPr>
        <w:t>Куликовскую</w:t>
      </w:r>
      <w:proofErr w:type="gramEnd"/>
      <w:r w:rsidR="00F2098A"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Default="00A87F6A" w:rsidP="00402945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D922CE">
        <w:rPr>
          <w:sz w:val="28"/>
          <w:szCs w:val="28"/>
        </w:rPr>
        <w:t>25.12</w:t>
      </w:r>
      <w:r w:rsidR="00402945">
        <w:rPr>
          <w:sz w:val="28"/>
          <w:szCs w:val="28"/>
        </w:rPr>
        <w:t>.2020</w:t>
      </w:r>
      <w:r w:rsidRPr="00A87F6A">
        <w:rPr>
          <w:sz w:val="28"/>
          <w:szCs w:val="28"/>
        </w:rPr>
        <w:t xml:space="preserve"> № </w:t>
      </w:r>
      <w:r w:rsidR="00D922CE">
        <w:rPr>
          <w:sz w:val="28"/>
          <w:szCs w:val="28"/>
        </w:rPr>
        <w:t>89</w:t>
      </w:r>
    </w:p>
    <w:p w:rsidR="00402945" w:rsidRDefault="00402945" w:rsidP="00402945">
      <w:pPr>
        <w:ind w:left="6237"/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E54207">
              <w:rPr>
                <w:rFonts w:eastAsia="Calibri"/>
                <w:spacing w:val="-4"/>
                <w:sz w:val="28"/>
                <w:szCs w:val="28"/>
                <w:lang w:eastAsia="en-US"/>
              </w:rPr>
              <w:t>35 301,7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D922CE">
              <w:rPr>
                <w:rFonts w:eastAsia="Calibri"/>
                <w:sz w:val="28"/>
                <w:szCs w:val="28"/>
                <w:lang w:eastAsia="en-US"/>
              </w:rPr>
              <w:t>3524,9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D922CE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D922CE">
              <w:rPr>
                <w:rFonts w:eastAsia="Calibri"/>
                <w:sz w:val="28"/>
                <w:szCs w:val="28"/>
                <w:lang w:eastAsia="en-US"/>
              </w:rPr>
              <w:t>8562,2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E54207">
              <w:rPr>
                <w:rFonts w:eastAsia="Calibri"/>
                <w:spacing w:val="-6"/>
                <w:sz w:val="28"/>
                <w:szCs w:val="28"/>
                <w:lang w:eastAsia="en-US"/>
              </w:rPr>
              <w:t>4549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4455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30 752,7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3524,9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4107,2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 w:rsidR="00E54207">
              <w:rPr>
                <w:rFonts w:eastAsia="Calibri"/>
                <w:spacing w:val="-4"/>
                <w:sz w:val="28"/>
                <w:szCs w:val="28"/>
                <w:lang w:eastAsia="en-US"/>
              </w:rPr>
              <w:t>35 301,7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3524,9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8562,2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677B97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54207" w:rsidRDefault="00E54207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2023 году – 4455,0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ублей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30 752,7</w:t>
            </w:r>
            <w:r w:rsidR="009F4C14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2021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3524,9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4107,2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9F4C14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E54207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35301,7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32F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E54207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3 524,9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E54207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E54207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8 562,2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E54207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35301,7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3 524,9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8 562,2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E54207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Default="00E54207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35301,7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3 524,9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8 562,2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35632F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5632F" w:rsidRPr="00854954" w:rsidRDefault="0035632F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F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35632F" w:rsidRPr="00854954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26709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E54207" w:rsidP="0035632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30 706,7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E54207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3 524,9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E54207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4 062,2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0710020120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4 500,0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E54207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4500,0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88116B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88116B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88116B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88116B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CF2006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35 301,7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5632F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3 524,9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8 562,2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CF2006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4 549,0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CF2006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4 455,0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35632F" w:rsidRPr="002C2AD2" w:rsidTr="0088116B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CF2006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30 752,7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3 524,9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CF2006" w:rsidP="00CF2006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4 107,2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0740DF" w:rsidRPr="002C2AD2" w:rsidTr="0088116B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jc w:val="center"/>
              <w:rPr>
                <w:kern w:val="2"/>
                <w:sz w:val="24"/>
                <w:szCs w:val="24"/>
              </w:rPr>
            </w:pPr>
            <w:bookmarkStart w:id="0" w:name="_GoBack" w:colFirst="3" w:colLast="8"/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35 301,7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3 524,9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8 562,2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0740DF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4 549,0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4 455,0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0740DF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30 752,7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5950D3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3 524,9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5950D3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4 107,2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bookmarkEnd w:id="0"/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935" w:rsidRDefault="00D30935">
      <w:r>
        <w:separator/>
      </w:r>
    </w:p>
  </w:endnote>
  <w:endnote w:type="continuationSeparator" w:id="0">
    <w:p w:rsidR="00D30935" w:rsidRDefault="00D30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006" w:rsidRDefault="00CF2006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740DF">
      <w:rPr>
        <w:rStyle w:val="ab"/>
        <w:noProof/>
      </w:rPr>
      <w:t>10</w:t>
    </w:r>
    <w:r>
      <w:rPr>
        <w:rStyle w:val="ab"/>
      </w:rPr>
      <w:fldChar w:fldCharType="end"/>
    </w:r>
  </w:p>
  <w:p w:rsidR="00CF2006" w:rsidRPr="007F7A1B" w:rsidRDefault="00CF2006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006" w:rsidRDefault="00CF200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F2006" w:rsidRDefault="00CF2006">
    <w:pPr>
      <w:pStyle w:val="a7"/>
      <w:ind w:right="360"/>
    </w:pPr>
  </w:p>
  <w:p w:rsidR="00CF2006" w:rsidRDefault="00CF200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006" w:rsidRDefault="00CF200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740DF">
      <w:rPr>
        <w:rStyle w:val="ab"/>
        <w:noProof/>
      </w:rPr>
      <w:t>11</w:t>
    </w:r>
    <w:r>
      <w:rPr>
        <w:rStyle w:val="ab"/>
      </w:rPr>
      <w:fldChar w:fldCharType="end"/>
    </w:r>
  </w:p>
  <w:p w:rsidR="00CF2006" w:rsidRPr="00A544B0" w:rsidRDefault="00CF2006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935" w:rsidRDefault="00D30935">
      <w:r>
        <w:separator/>
      </w:r>
    </w:p>
  </w:footnote>
  <w:footnote w:type="continuationSeparator" w:id="0">
    <w:p w:rsidR="00D30935" w:rsidRDefault="00D30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40DF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0429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5632F"/>
    <w:rsid w:val="0037020E"/>
    <w:rsid w:val="0037040B"/>
    <w:rsid w:val="003841C5"/>
    <w:rsid w:val="003921D8"/>
    <w:rsid w:val="00395207"/>
    <w:rsid w:val="003A60DC"/>
    <w:rsid w:val="003B2193"/>
    <w:rsid w:val="003F4D5A"/>
    <w:rsid w:val="00402945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87945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1C94"/>
    <w:rsid w:val="00811CF1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9F4C14"/>
    <w:rsid w:val="009F650B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D5DE5"/>
    <w:rsid w:val="00AE2601"/>
    <w:rsid w:val="00AF144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CF2006"/>
    <w:rsid w:val="00D00358"/>
    <w:rsid w:val="00D13E83"/>
    <w:rsid w:val="00D30935"/>
    <w:rsid w:val="00D36300"/>
    <w:rsid w:val="00D706A1"/>
    <w:rsid w:val="00D73323"/>
    <w:rsid w:val="00D76471"/>
    <w:rsid w:val="00D922CE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54207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3574D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34D14-87CD-4AA1-A854-F2C9D4081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559</TotalTime>
  <Pages>11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105</cp:revision>
  <cp:lastPrinted>2018-10-16T09:25:00Z</cp:lastPrinted>
  <dcterms:created xsi:type="dcterms:W3CDTF">2018-10-15T09:59:00Z</dcterms:created>
  <dcterms:modified xsi:type="dcterms:W3CDTF">2020-12-28T13:57:00Z</dcterms:modified>
</cp:coreProperties>
</file>